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4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2pt;margin-top:189.179993pt;width:486pt;height:.1pt;mso-position-horizontal-relative:page;mso-position-vertical-relative:page;z-index:-2389" coordorigin="1440,3784" coordsize="9720,2">
            <v:shape style="position:absolute;left:1440;top:3784;width:9720;height:2" coordorigin="1440,3784" coordsize="9720,0" path="m1440,3784l11160,3784e" filled="f" stroked="t" strokeweight="3pt" strokecolor="#000000">
              <v:path arrowok="t"/>
            </v:shape>
          </v:group>
          <w10:wrap type="none"/>
        </w:pict>
      </w:r>
      <w:r>
        <w:rPr/>
        <w:pict>
          <v:shape style="width:60.078231pt;height:46.08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3" w:lineRule="auto"/>
        <w:ind w:left="120" w:right="6358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Army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Corps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Engineers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406" w:lineRule="exact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Afghanistan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Engineer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District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6" w:lineRule="exact"/>
        <w:ind w:left="120" w:right="-47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  <w:position w:val="-1"/>
        </w:rPr>
        <w:t>AED</w:t>
      </w:r>
      <w:r>
        <w:rPr>
          <w:rFonts w:ascii="Arial" w:hAnsi="Arial" w:cs="Arial" w:eastAsia="Arial"/>
          <w:sz w:val="72"/>
          <w:szCs w:val="72"/>
          <w:spacing w:val="98"/>
          <w:w w:val="100"/>
          <w:position w:val="-1"/>
        </w:rPr>
        <w:t> </w:t>
      </w:r>
      <w:r>
        <w:rPr>
          <w:rFonts w:ascii="Arial" w:hAnsi="Arial" w:cs="Arial" w:eastAsia="Arial"/>
          <w:sz w:val="72"/>
          <w:szCs w:val="72"/>
          <w:spacing w:val="0"/>
          <w:w w:val="100"/>
          <w:position w:val="-1"/>
        </w:rPr>
        <w:t>Design</w:t>
      </w:r>
      <w:r>
        <w:rPr>
          <w:rFonts w:ascii="Arial" w:hAnsi="Arial" w:cs="Arial" w:eastAsia="Arial"/>
          <w:sz w:val="72"/>
          <w:szCs w:val="72"/>
          <w:spacing w:val="98"/>
          <w:w w:val="100"/>
          <w:position w:val="-1"/>
        </w:rPr>
        <w:t> </w:t>
      </w:r>
      <w:r>
        <w:rPr>
          <w:rFonts w:ascii="Arial" w:hAnsi="Arial" w:cs="Arial" w:eastAsia="Arial"/>
          <w:sz w:val="72"/>
          <w:szCs w:val="72"/>
          <w:spacing w:val="0"/>
          <w:w w:val="100"/>
          <w:position w:val="-1"/>
        </w:rPr>
        <w:t>Requirements:</w:t>
      </w:r>
      <w:r>
        <w:rPr>
          <w:rFonts w:ascii="Arial" w:hAnsi="Arial" w:cs="Arial" w:eastAsia="Arial"/>
          <w:sz w:val="72"/>
          <w:szCs w:val="72"/>
          <w:spacing w:val="0"/>
          <w:w w:val="100"/>
          <w:position w:val="0"/>
        </w:rPr>
      </w:r>
    </w:p>
    <w:p>
      <w:pPr>
        <w:spacing w:before="0" w:after="0" w:line="240" w:lineRule="auto"/>
        <w:ind w:left="120" w:right="-20"/>
        <w:jc w:val="left"/>
        <w:tabs>
          <w:tab w:pos="4520" w:val="left"/>
        </w:tabs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Geotechnical</w:t>
        <w:tab/>
      </w:r>
      <w:r>
        <w:rPr>
          <w:rFonts w:ascii="Arial" w:hAnsi="Arial" w:cs="Arial" w:eastAsia="Arial"/>
          <w:sz w:val="72"/>
          <w:szCs w:val="72"/>
          <w:spacing w:val="0"/>
          <w:w w:val="100"/>
        </w:rPr>
        <w:t>Investigations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spacing w:val="0"/>
          <w:w w:val="100"/>
        </w:rPr>
        <w:t>(Provisional)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9" w:lineRule="auto"/>
        <w:ind w:left="120" w:right="5049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Various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Locations,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Afghanistan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AUGUST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2009,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Version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1.0</w:t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700"/>
        </w:sectPr>
      </w:pPr>
      <w:rPr/>
    </w:p>
    <w:p>
      <w:pPr>
        <w:spacing w:before="78" w:after="0" w:line="240" w:lineRule="auto"/>
        <w:ind w:left="3487" w:right="344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TABLE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CONTENTS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32" w:right="309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</w:p>
    <w:p>
      <w:pPr>
        <w:spacing w:before="0" w:after="0" w:line="239" w:lineRule="auto"/>
        <w:ind w:left="2927" w:right="288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GEOTECHNCIAL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VARIOUS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AFGH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ISTAN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u w:val="thick" w:color="000000"/>
        </w:rPr>
        <w:t>Section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1.0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20"/>
          <w:szCs w:val="20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2.0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PLANNING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GEOTECHN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INVESTIGATIO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SPECI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2.2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DEPTH,</w:t>
      </w:r>
      <w:r>
        <w:rPr>
          <w:rFonts w:ascii="Arial" w:hAnsi="Arial" w:cs="Arial" w:eastAsia="Arial"/>
          <w:sz w:val="20"/>
          <w:szCs w:val="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LOCAT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SPAC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EXPLORATION</w:t>
      </w:r>
      <w:r>
        <w:rPr>
          <w:rFonts w:ascii="Arial" w:hAnsi="Arial" w:cs="Arial" w:eastAsia="Arial"/>
          <w:sz w:val="20"/>
          <w:szCs w:val="20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2.3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MPL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TESTING</w:t>
      </w:r>
      <w:r>
        <w:rPr>
          <w:rFonts w:ascii="Arial" w:hAnsi="Arial" w:cs="Arial" w:eastAsia="Arial"/>
          <w:sz w:val="20"/>
          <w:szCs w:val="20"/>
          <w:spacing w:val="-4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2.3.1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0"/>
          <w:szCs w:val="20"/>
          <w:spacing w:val="8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3.0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GEOTECHNICAL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INVESTIGATIO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SAMPLIN</w:t>
      </w:r>
      <w:r>
        <w:rPr>
          <w:rFonts w:ascii="Arial" w:hAnsi="Arial" w:cs="Arial" w:eastAsia="Arial"/>
          <w:sz w:val="20"/>
          <w:szCs w:val="20"/>
          <w:spacing w:val="7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3.2</w:t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ISTURBED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MPL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3.2.1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ANCING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BOR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HOLE</w:t>
      </w:r>
      <w:r>
        <w:rPr>
          <w:rFonts w:ascii="Arial" w:hAnsi="Arial" w:cs="Arial" w:eastAsia="Arial"/>
          <w:sz w:val="20"/>
          <w:szCs w:val="20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3.2.2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DIAMET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BOREHOLE</w:t>
      </w:r>
      <w:r>
        <w:rPr>
          <w:rFonts w:ascii="Arial" w:hAnsi="Arial" w:cs="Arial" w:eastAsia="Arial"/>
          <w:sz w:val="20"/>
          <w:szCs w:val="20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3.2.3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METHODS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9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3.3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DISTURB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SAMPLES</w:t>
      </w:r>
      <w:r>
        <w:rPr>
          <w:rFonts w:ascii="Arial" w:hAnsi="Arial" w:cs="Arial" w:eastAsia="Arial"/>
          <w:sz w:val="20"/>
          <w:szCs w:val="20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3.4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STANDARD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PENETRAT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TESTS</w:t>
      </w:r>
      <w:r>
        <w:rPr>
          <w:rFonts w:ascii="Arial" w:hAnsi="Arial" w:cs="Arial" w:eastAsia="Arial"/>
          <w:sz w:val="20"/>
          <w:szCs w:val="20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3.5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TEST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ENCHES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3.5.1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DISTURB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SAMPLES</w:t>
      </w:r>
      <w:r>
        <w:rPr>
          <w:rFonts w:ascii="Arial" w:hAnsi="Arial" w:cs="Arial" w:eastAsia="Arial"/>
          <w:sz w:val="20"/>
          <w:szCs w:val="20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3.5.2</w:t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ISTURBED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MPL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3.5.2.1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BLOCK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CUBE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8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3.5.2.2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PUSH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LES</w:t>
      </w:r>
      <w:r>
        <w:rPr>
          <w:rFonts w:ascii="Arial" w:hAnsi="Arial" w:cs="Arial" w:eastAsia="Arial"/>
          <w:sz w:val="20"/>
          <w:szCs w:val="2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3.6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BORING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SAMPLING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RECORDS</w:t>
      </w:r>
      <w:r>
        <w:rPr>
          <w:rFonts w:ascii="Arial" w:hAnsi="Arial" w:cs="Arial" w:eastAsia="Arial"/>
          <w:sz w:val="20"/>
          <w:szCs w:val="20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3.7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SHIPMENT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SAMPL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S...........................................................................................8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3.8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BACKFILLING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REHO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EXCA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NS</w:t>
      </w:r>
      <w:r>
        <w:rPr>
          <w:rFonts w:ascii="Arial" w:hAnsi="Arial" w:cs="Arial" w:eastAsia="Arial"/>
          <w:sz w:val="20"/>
          <w:szCs w:val="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4.0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CK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RIN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5.0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GEOTECHNICAL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REPORT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NTENT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ORG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ZATION</w:t>
      </w:r>
      <w:r>
        <w:rPr>
          <w:rFonts w:ascii="Arial" w:hAnsi="Arial" w:cs="Arial" w:eastAsia="Arial"/>
          <w:sz w:val="20"/>
          <w:szCs w:val="20"/>
          <w:spacing w:val="-3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MIMIMUM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GEOT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CHNICAL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REPORT</w:t>
      </w:r>
      <w:r>
        <w:rPr>
          <w:rFonts w:ascii="Arial" w:hAnsi="Arial" w:cs="Arial" w:eastAsia="Arial"/>
          <w:sz w:val="20"/>
          <w:szCs w:val="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5.1.1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REPORT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SUMMARY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LU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IONS</w:t>
      </w:r>
      <w:r>
        <w:rPr>
          <w:rFonts w:ascii="Arial" w:hAnsi="Arial" w:cs="Arial" w:eastAsia="Arial"/>
          <w:sz w:val="20"/>
          <w:szCs w:val="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5.1.2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REPORT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PENDICES</w:t>
      </w:r>
      <w:r>
        <w:rPr>
          <w:rFonts w:ascii="Arial" w:hAnsi="Arial" w:cs="Arial" w:eastAsia="Arial"/>
          <w:sz w:val="20"/>
          <w:szCs w:val="20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5.1.2.1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SURFACE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INVESTIGATION</w:t>
      </w:r>
      <w:r>
        <w:rPr>
          <w:rFonts w:ascii="Arial" w:hAnsi="Arial" w:cs="Arial" w:eastAsia="Arial"/>
          <w:sz w:val="20"/>
          <w:szCs w:val="20"/>
          <w:spacing w:val="7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5.1.2.2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SUB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URFACE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INVESTIGA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IONS</w:t>
      </w:r>
      <w:r>
        <w:rPr>
          <w:rFonts w:ascii="Arial" w:hAnsi="Arial" w:cs="Arial" w:eastAsia="Arial"/>
          <w:sz w:val="20"/>
          <w:szCs w:val="20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5.1.2.3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LABORATORY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TEST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RESULTS</w:t>
      </w:r>
      <w:r>
        <w:rPr>
          <w:rFonts w:ascii="Arial" w:hAnsi="Arial" w:cs="Arial" w:eastAsia="Arial"/>
          <w:sz w:val="20"/>
          <w:szCs w:val="20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5.1.2.4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ADDITIONAL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ANC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LABORATORY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ULTS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6.0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USACE-AED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CERTIFICATION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REQU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REMENT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1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7.0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NCES</w:t>
      </w:r>
      <w:r>
        <w:rPr>
          <w:rFonts w:ascii="Arial" w:hAnsi="Arial" w:cs="Arial" w:eastAsia="Arial"/>
          <w:sz w:val="20"/>
          <w:szCs w:val="20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.............................................................................................................12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Appendix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30" w:lineRule="exact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FIELD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LOG</w:t>
      </w:r>
      <w:r>
        <w:rPr>
          <w:rFonts w:ascii="Arial" w:hAnsi="Arial" w:cs="Arial" w:eastAsia="Arial"/>
          <w:sz w:val="20"/>
          <w:szCs w:val="2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DESIGN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MMARY................................................................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SENTATIO</w:t>
      </w:r>
      <w:r>
        <w:rPr>
          <w:rFonts w:ascii="Arial" w:hAnsi="Arial" w:cs="Arial" w:eastAsia="Arial"/>
          <w:sz w:val="20"/>
          <w:szCs w:val="20"/>
          <w:spacing w:val="1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tabs>
          <w:tab w:pos="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GEOTECHNICAL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REPORT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LIST</w:t>
      </w:r>
      <w:r>
        <w:rPr>
          <w:rFonts w:ascii="Arial" w:hAnsi="Arial" w:cs="Arial" w:eastAsia="Arial"/>
          <w:sz w:val="20"/>
          <w:szCs w:val="20"/>
          <w:spacing w:val="-3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360" w:bottom="280" w:left="134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1.0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guida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reporti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presented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summarized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Facilities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Engine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Manua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compreh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xtbook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treatment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assist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eotechn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rformi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functioning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ntracti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officers'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ntatives.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</w:p>
    <w:p>
      <w:pPr>
        <w:spacing w:before="0" w:after="0" w:line="240" w:lineRule="auto"/>
        <w:ind w:left="120" w:right="64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4.982204pt;width:367.712556pt;height:388.477087pt;mso-position-horizontal-relative:page;mso-position-vertical-relative:paragraph;z-index:-2388" coordorigin="2033,100" coordsize="7354,7770">
            <v:shape style="position:absolute;left:2033;top:5249;width:2572;height:2620" type="#_x0000_t75">
              <v:imagedata r:id="rId8" o:title=""/>
            </v:shape>
            <v:shape style="position:absolute;left:3066;top:5409;width:1752;height:2100" type="#_x0000_t75">
              <v:imagedata r:id="rId9" o:title=""/>
            </v:shape>
            <v:shape style="position:absolute;left:2473;top:5089;width:1009;height:160" type="#_x0000_t75">
              <v:imagedata r:id="rId10" o:title=""/>
            </v:shape>
            <v:shape style="position:absolute;left:3370;top:3980;width:2363;height:2580" type="#_x0000_t75">
              <v:imagedata r:id="rId11" o:title=""/>
            </v:shape>
            <v:shape style="position:absolute;left:6222;top:5820;width:93;height:20" type="#_x0000_t75">
              <v:imagedata r:id="rId12" o:title=""/>
            </v:shape>
            <v:shape style="position:absolute;left:5142;top:5220;width:1289;height:600" type="#_x0000_t75">
              <v:imagedata r:id="rId13" o:title=""/>
            </v:shape>
            <v:shape style="position:absolute;left:4493;top:5020;width:1178;height:160" type="#_x0000_t75">
              <v:imagedata r:id="rId14" o:title=""/>
            </v:shape>
            <v:shape style="position:absolute;left:4251;top:4140;width:1124;height:880" type="#_x0000_t75">
              <v:imagedata r:id="rId15" o:title=""/>
            </v:shape>
            <v:shape style="position:absolute;left:3730;top:3820;width:835;height:160" type="#_x0000_t75">
              <v:imagedata r:id="rId16" o:title=""/>
            </v:shape>
            <v:shape style="position:absolute;left:4857;top:2652;width:1870;height:2876" type="#_x0000_t75">
              <v:imagedata r:id="rId17" o:title=""/>
            </v:shape>
            <v:shape style="position:absolute;left:6857;top:4094;width:877;height:442" type="#_x0000_t75">
              <v:imagedata r:id="rId18" o:title=""/>
            </v:shape>
            <v:shape style="position:absolute;left:5233;top:3046;width:2133;height:1340" type="#_x0000_t75">
              <v:imagedata r:id="rId19" o:title=""/>
            </v:shape>
            <v:shape style="position:absolute;left:5808;top:1238;width:2325;height:2882" type="#_x0000_t75">
              <v:imagedata r:id="rId20" o:title=""/>
            </v:shape>
            <v:shape style="position:absolute;left:6943;top:2266;width:726;height:485" type="#_x0000_t75">
              <v:imagedata r:id="rId21" o:title=""/>
            </v:shape>
            <v:shape style="position:absolute;left:7264;top:926;width:2124;height:1942" type="#_x0000_t75">
              <v:imagedata r:id="rId22" o:title=""/>
            </v:shape>
            <v:shape style="position:absolute;left:6619;top:100;width:1222;height:1223" type="#_x0000_t75">
              <v:imagedata r:id="rId23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USACE-AED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clud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40" w:right="382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Reveal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verse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nstruction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difficulties,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failure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sfac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90" w:lineRule="auto"/>
        <w:ind w:left="120" w:right="2863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Beari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  <w:tab/>
      </w:r>
      <w:r>
        <w:rPr>
          <w:rFonts w:ascii="Arial" w:hAnsi="Arial" w:cs="Arial" w:eastAsia="Arial"/>
          <w:sz w:val="20"/>
          <w:szCs w:val="20"/>
          <w:spacing w:val="0"/>
          <w:w w:val="3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Potential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</w:p>
    <w:p>
      <w:pPr>
        <w:spacing w:before="5" w:after="0" w:line="490" w:lineRule="auto"/>
        <w:ind w:left="120" w:right="3251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ifornia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(CBR)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Optimum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optimum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</w:p>
    <w:p>
      <w:pPr>
        <w:spacing w:before="7" w:after="0" w:line="490" w:lineRule="auto"/>
        <w:ind w:left="120" w:right="2132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buoya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enching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</w:t>
      </w:r>
    </w:p>
    <w:p>
      <w:pPr>
        <w:spacing w:before="11" w:after="0" w:line="230" w:lineRule="exact"/>
        <w:ind w:left="840" w:right="1060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j.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Expected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dverse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functions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k.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retaini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revetments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angl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r-sol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sulfate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(U.S.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Environ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ental</w:t>
      </w:r>
    </w:p>
    <w:p>
      <w:pPr>
        <w:spacing w:before="0" w:after="0" w:line="240" w:lineRule="auto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Protecti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Agency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AED).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Additional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1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USACE-AED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future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opment.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eliminate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neither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aluation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ns;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Insufficient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faulty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retation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failure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rtray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environ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failure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litigation.</w:t>
      </w:r>
    </w:p>
    <w:p>
      <w:pPr>
        <w:jc w:val="left"/>
        <w:spacing w:after="0"/>
        <w:sectPr>
          <w:pgNumType w:start="1"/>
          <w:pgMar w:header="742" w:footer="957" w:top="1160" w:bottom="1140" w:left="1320" w:right="1360"/>
          <w:headerReference w:type="default" r:id="rId6"/>
          <w:footerReference w:type="default" r:id="rId7"/>
          <w:pgSz w:w="12240" w:h="15840"/>
        </w:sectPr>
      </w:pPr>
      <w:rPr/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2.0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PLANNING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SITE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GEOTECHNICAL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INVESTIGA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54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situation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started.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issues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sary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rmation.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2.1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SITE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CIFIC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INFORMATION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3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20.179897pt;width:367.712556pt;height:388.477087pt;mso-position-horizontal-relative:page;mso-position-vertical-relative:paragraph;z-index:-2387" coordorigin="2033,404" coordsize="7354,7770">
            <v:shape style="position:absolute;left:2033;top:5553;width:2572;height:2620" type="#_x0000_t75">
              <v:imagedata r:id="rId24" o:title=""/>
            </v:shape>
            <v:shape style="position:absolute;left:3066;top:5713;width:1752;height:2100" type="#_x0000_t75">
              <v:imagedata r:id="rId25" o:title=""/>
            </v:shape>
            <v:shape style="position:absolute;left:2473;top:5393;width:1009;height:160" type="#_x0000_t75">
              <v:imagedata r:id="rId26" o:title=""/>
            </v:shape>
            <v:shape style="position:absolute;left:3370;top:4284;width:2363;height:2580" type="#_x0000_t75">
              <v:imagedata r:id="rId27" o:title=""/>
            </v:shape>
            <v:shape style="position:absolute;left:6222;top:6124;width:93;height:20" type="#_x0000_t75">
              <v:imagedata r:id="rId28" o:title=""/>
            </v:shape>
            <v:shape style="position:absolute;left:5142;top:5524;width:1289;height:600" type="#_x0000_t75">
              <v:imagedata r:id="rId29" o:title=""/>
            </v:shape>
            <v:shape style="position:absolute;left:4493;top:5324;width:1178;height:160" type="#_x0000_t75">
              <v:imagedata r:id="rId30" o:title=""/>
            </v:shape>
            <v:shape style="position:absolute;left:4251;top:4444;width:1124;height:880" type="#_x0000_t75">
              <v:imagedata r:id="rId31" o:title=""/>
            </v:shape>
            <v:shape style="position:absolute;left:3730;top:4124;width:835;height:160" type="#_x0000_t75">
              <v:imagedata r:id="rId32" o:title=""/>
            </v:shape>
            <v:shape style="position:absolute;left:4857;top:2956;width:1870;height:2876" type="#_x0000_t75">
              <v:imagedata r:id="rId33" o:title=""/>
            </v:shape>
            <v:shape style="position:absolute;left:6857;top:4398;width:877;height:442" type="#_x0000_t75">
              <v:imagedata r:id="rId34" o:title=""/>
            </v:shape>
            <v:shape style="position:absolute;left:5233;top:3350;width:2133;height:1340" type="#_x0000_t75">
              <v:imagedata r:id="rId35" o:title=""/>
            </v:shape>
            <v:shape style="position:absolute;left:5808;top:1542;width:2325;height:2882" type="#_x0000_t75">
              <v:imagedata r:id="rId36" o:title=""/>
            </v:shape>
            <v:shape style="position:absolute;left:6943;top:2570;width:726;height:485" type="#_x0000_t75">
              <v:imagedata r:id="rId37" o:title=""/>
            </v:shape>
            <v:shape style="position:absolute;left:7264;top:1230;width:2124;height:1942" type="#_x0000_t75">
              <v:imagedata r:id="rId38" o:title=""/>
            </v:shape>
            <v:shape style="position:absolute;left:6619;top:404;width:1222;height:1223" type="#_x0000_t75">
              <v:imagedata r:id="rId39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ssary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igation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pertinent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ogical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vicinity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stigat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nvolves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cility.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numerous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boreholes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construction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project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influence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2.2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DEP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H,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LOCATION,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EXPLORATION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explorati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Major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footprint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earth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zone.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twice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225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square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Major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ructures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uildin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structures.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2.3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MINIMUM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SAMPLING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54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Unified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assificati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USCS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</w:p>
    <w:p>
      <w:pPr>
        <w:spacing w:before="0" w:after="0" w:line="229" w:lineRule="exact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0.75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40" w:right="185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SW,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encount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preferably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depth.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585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unconfin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encount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depth.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90" w:lineRule="auto"/>
        <w:ind w:left="120" w:right="1685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percolati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stribu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soluble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sulfate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maximum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meters.</w:t>
      </w:r>
    </w:p>
    <w:p>
      <w:pPr>
        <w:spacing w:before="8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2.3.1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ROADS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borings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penetration,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finish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mpres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ner-of-r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flexible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pavement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California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likely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function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density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modulus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</w:p>
    <w:p>
      <w:pPr>
        <w:jc w:val="left"/>
        <w:spacing w:after="0"/>
        <w:sectPr>
          <w:pgMar w:header="742" w:footer="957" w:top="1160" w:bottom="1140" w:left="1320" w:right="138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2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saturated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accorda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CRD-C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(US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3.0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GEOTECHNICAL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INVEST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43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45.019863pt;width:367.712556pt;height:388.477087pt;mso-position-horizontal-relative:page;mso-position-vertical-relative:paragraph;z-index:-2386" coordorigin="2033,900" coordsize="7354,7770">
            <v:shape style="position:absolute;left:2033;top:6050;width:2572;height:2620" type="#_x0000_t75">
              <v:imagedata r:id="rId40" o:title=""/>
            </v:shape>
            <v:shape style="position:absolute;left:3066;top:6210;width:1752;height:2100" type="#_x0000_t75">
              <v:imagedata r:id="rId41" o:title=""/>
            </v:shape>
            <v:shape style="position:absolute;left:2473;top:5890;width:1009;height:160" type="#_x0000_t75">
              <v:imagedata r:id="rId42" o:title=""/>
            </v:shape>
            <v:shape style="position:absolute;left:3370;top:4781;width:2363;height:2580" type="#_x0000_t75">
              <v:imagedata r:id="rId43" o:title=""/>
            </v:shape>
            <v:shape style="position:absolute;left:6222;top:6621;width:93;height:20" type="#_x0000_t75">
              <v:imagedata r:id="rId44" o:title=""/>
            </v:shape>
            <v:shape style="position:absolute;left:5142;top:6021;width:1289;height:600" type="#_x0000_t75">
              <v:imagedata r:id="rId45" o:title=""/>
            </v:shape>
            <v:shape style="position:absolute;left:4493;top:5821;width:1178;height:160" type="#_x0000_t75">
              <v:imagedata r:id="rId46" o:title=""/>
            </v:shape>
            <v:shape style="position:absolute;left:4251;top:4941;width:1124;height:880" type="#_x0000_t75">
              <v:imagedata r:id="rId47" o:title=""/>
            </v:shape>
            <v:shape style="position:absolute;left:3730;top:4621;width:835;height:160" type="#_x0000_t75">
              <v:imagedata r:id="rId48" o:title=""/>
            </v:shape>
            <v:shape style="position:absolute;left:4857;top:3453;width:1870;height:2876" type="#_x0000_t75">
              <v:imagedata r:id="rId49" o:title=""/>
            </v:shape>
            <v:shape style="position:absolute;left:6857;top:4895;width:877;height:442" type="#_x0000_t75">
              <v:imagedata r:id="rId50" o:title=""/>
            </v:shape>
            <v:shape style="position:absolute;left:5233;top:3846;width:2133;height:1340" type="#_x0000_t75">
              <v:imagedata r:id="rId51" o:title=""/>
            </v:shape>
            <v:shape style="position:absolute;left:5808;top:2039;width:2325;height:2882" type="#_x0000_t75">
              <v:imagedata r:id="rId52" o:title=""/>
            </v:shape>
            <v:shape style="position:absolute;left:6943;top:3066;width:726;height:485" type="#_x0000_t75">
              <v:imagedata r:id="rId53" o:title=""/>
            </v:shape>
            <v:shape style="position:absolute;left:7264;top:1727;width:2124;height:1942" type="#_x0000_t75">
              <v:imagedata r:id="rId54" o:title=""/>
            </v:shape>
            <v:shape style="position:absolute;left:6619;top:900;width:1222;height:1223" type="#_x0000_t75">
              <v:imagedata r:id="rId55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stigat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different.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eotechn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vestigation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SAMPLING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expected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gathered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pertin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collect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cohesive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undisturbed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</w:p>
    <w:p>
      <w:pPr>
        <w:spacing w:before="3" w:after="0" w:line="230" w:lineRule="exact"/>
        <w:ind w:left="120" w:right="40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taken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0.75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(2.5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ultiplying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dividing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0.75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UNDIS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URB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SAMPLES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1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relati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little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rotary-c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h-q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btained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trimm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strength,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ssibili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minimize: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(b)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Efforts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rtaken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eliminate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effects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</w:p>
    <w:p>
      <w:pPr>
        <w:spacing w:before="3" w:after="0" w:line="234" w:lineRule="auto"/>
        <w:ind w:left="120" w:right="3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ptable.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attention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tolerab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amount.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through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sses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(co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mon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cutting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swe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lesser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tube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thickn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fricti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defined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follows: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742" w:footer="957" w:top="1160" w:bottom="1140" w:left="1320" w:right="1340"/>
          <w:pgSz w:w="12240" w:h="15840"/>
        </w:sectPr>
      </w:pPr>
      <w:rPr/>
    </w:p>
    <w:p>
      <w:pPr>
        <w:spacing w:before="43" w:after="0" w:line="276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0.839996pt;margin-top:9.484199pt;width:3.60288pt;height:6.48pt;mso-position-horizontal-relative:page;mso-position-vertical-relative:paragraph;z-index:-2385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59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3"/>
          <w:szCs w:val="13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9"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42" w:after="0" w:line="240" w:lineRule="auto"/>
        <w:ind w:right="-76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42" w:after="0" w:line="240" w:lineRule="auto"/>
        <w:ind w:right="-20"/>
        <w:jc w:val="left"/>
        <w:tabs>
          <w:tab w:pos="29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100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percent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Eq.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</w:t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340"/>
          <w:cols w:num="3" w:equalWidth="0">
            <w:col w:w="3041" w:space="55"/>
            <w:col w:w="455" w:space="55"/>
            <w:col w:w="5974"/>
          </w:cols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6.399994pt;margin-top:-15.656841pt;width:3.60288pt;height:6.48pt;mso-position-horizontal-relative:page;mso-position-vertical-relative:paragraph;z-index:-2384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59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9.079987pt;margin-top:-15.656841pt;width:3.60288pt;height:6.48pt;mso-position-horizontal-relative:page;mso-position-vertical-relative:paragraph;z-index:-2383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59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re: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0</w:t>
      </w:r>
      <w:r>
        <w:rPr>
          <w:rFonts w:ascii="Arial" w:hAnsi="Arial" w:cs="Arial" w:eastAsia="Arial"/>
          <w:sz w:val="13"/>
          <w:szCs w:val="13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1</w:t>
      </w:r>
      <w:r>
        <w:rPr>
          <w:rFonts w:ascii="Arial" w:hAnsi="Arial" w:cs="Arial" w:eastAsia="Arial"/>
          <w:sz w:val="13"/>
          <w:szCs w:val="13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19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ercent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mpling.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thin-wall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feet).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confined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indica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quality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recovery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ws: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1.584392pt;height:33.2175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3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1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&lt;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indicates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&gt;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indicates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1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cessary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e: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6" w:lineRule="exact"/>
        <w:ind w:left="3392" w:right="335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mple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sizes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9.799995" w:type="dxa"/>
      </w:tblPr>
      <w:tblGrid/>
      <w:tr>
        <w:trPr>
          <w:trHeight w:val="310" w:hRule="exact"/>
        </w:trPr>
        <w:tc>
          <w:tcPr>
            <w:tcW w:w="41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Test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Sample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Collected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for: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83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Minimum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mple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ameter,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mm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n.)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11" w:hRule="exact"/>
        </w:trPr>
        <w:tc>
          <w:tcPr>
            <w:tcW w:w="41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Unit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ght</w:t>
            </w:r>
          </w:p>
        </w:tc>
        <w:tc>
          <w:tcPr>
            <w:tcW w:w="5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2262" w:right="224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</w:p>
        </w:tc>
      </w:tr>
      <w:tr>
        <w:trPr>
          <w:trHeight w:val="310" w:hRule="exact"/>
        </w:trPr>
        <w:tc>
          <w:tcPr>
            <w:tcW w:w="41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dation</w:t>
            </w:r>
          </w:p>
        </w:tc>
        <w:tc>
          <w:tcPr>
            <w:tcW w:w="5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6" w:lineRule="exact"/>
              <w:ind w:left="2206" w:right="218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</w:p>
        </w:tc>
      </w:tr>
      <w:tr>
        <w:trPr>
          <w:trHeight w:val="310" w:hRule="exact"/>
        </w:trPr>
        <w:tc>
          <w:tcPr>
            <w:tcW w:w="41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6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confi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compressi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</w:p>
        </w:tc>
        <w:tc>
          <w:tcPr>
            <w:tcW w:w="5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6" w:lineRule="exact"/>
              <w:ind w:left="2263" w:right="224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</w:p>
        </w:tc>
      </w:tr>
      <w:tr>
        <w:trPr>
          <w:trHeight w:val="311" w:hRule="exact"/>
        </w:trPr>
        <w:tc>
          <w:tcPr>
            <w:tcW w:w="41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Dir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</w:p>
        </w:tc>
        <w:tc>
          <w:tcPr>
            <w:tcW w:w="5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2206" w:right="218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</w:p>
        </w:tc>
      </w:tr>
    </w:tbl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5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-57.01506pt;width:367.712556pt;height:388.477087pt;mso-position-horizontal-relative:page;mso-position-vertical-relative:paragraph;z-index:-2382" coordorigin="2033,-1140" coordsize="7354,7770">
            <v:shape style="position:absolute;left:2033;top:4009;width:2572;height:2620" type="#_x0000_t75">
              <v:imagedata r:id="rId57" o:title=""/>
            </v:shape>
            <v:shape style="position:absolute;left:3066;top:4169;width:1752;height:2100" type="#_x0000_t75">
              <v:imagedata r:id="rId58" o:title=""/>
            </v:shape>
            <v:shape style="position:absolute;left:2473;top:3849;width:1009;height:160" type="#_x0000_t75">
              <v:imagedata r:id="rId59" o:title=""/>
            </v:shape>
            <v:shape style="position:absolute;left:3370;top:2740;width:2363;height:2580" type="#_x0000_t75">
              <v:imagedata r:id="rId60" o:title=""/>
            </v:shape>
            <v:shape style="position:absolute;left:6222;top:4580;width:93;height:20" type="#_x0000_t75">
              <v:imagedata r:id="rId61" o:title=""/>
            </v:shape>
            <v:shape style="position:absolute;left:5142;top:3980;width:1289;height:600" type="#_x0000_t75">
              <v:imagedata r:id="rId62" o:title=""/>
            </v:shape>
            <v:shape style="position:absolute;left:4493;top:3780;width:1178;height:160" type="#_x0000_t75">
              <v:imagedata r:id="rId63" o:title=""/>
            </v:shape>
            <v:shape style="position:absolute;left:4251;top:2900;width:1124;height:880" type="#_x0000_t75">
              <v:imagedata r:id="rId64" o:title=""/>
            </v:shape>
            <v:shape style="position:absolute;left:3730;top:2580;width:835;height:160" type="#_x0000_t75">
              <v:imagedata r:id="rId65" o:title=""/>
            </v:shape>
            <v:shape style="position:absolute;left:4857;top:1412;width:1870;height:2876" type="#_x0000_t75">
              <v:imagedata r:id="rId66" o:title=""/>
            </v:shape>
            <v:shape style="position:absolute;left:6857;top:2854;width:877;height:442" type="#_x0000_t75">
              <v:imagedata r:id="rId67" o:title=""/>
            </v:shape>
            <v:shape style="position:absolute;left:5233;top:1806;width:2133;height:1340" type="#_x0000_t75">
              <v:imagedata r:id="rId68" o:title=""/>
            </v:shape>
            <v:shape style="position:absolute;left:5808;top:-2;width:2325;height:2882" type="#_x0000_t75">
              <v:imagedata r:id="rId69" o:title=""/>
            </v:shape>
            <v:shape style="position:absolute;left:6943;top:1026;width:726;height:485" type="#_x0000_t75">
              <v:imagedata r:id="rId70" o:title=""/>
            </v:shape>
            <v:shape style="position:absolute;left:7264;top:-314;width:2124;height:1942" type="#_x0000_t75">
              <v:imagedata r:id="rId71" o:title=""/>
            </v:shape>
            <v:shape style="position:absolute;left:6619;top:-1140;width:1222;height:1223" type="#_x0000_t75">
              <v:imagedata r:id="rId72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preserv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preserve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possib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either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extru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ntainer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testing.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period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(i.e.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hours)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contamina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storage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ainers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x-coat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glass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gasket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l.</w:t>
      </w:r>
    </w:p>
    <w:p>
      <w:pPr>
        <w:spacing w:before="3" w:after="0" w:line="230" w:lineRule="exact"/>
        <w:ind w:left="120" w:right="1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Guid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rvation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shipm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given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Standard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</w:p>
    <w:p>
      <w:pPr>
        <w:spacing w:before="0" w:after="0" w:line="230" w:lineRule="exact"/>
        <w:ind w:left="120" w:right="1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2166).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imens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(1.3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iameter.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</w:p>
    <w:p>
      <w:pPr>
        <w:spacing w:before="0" w:after="0" w:line="230" w:lineRule="exact"/>
        <w:ind w:left="120" w:right="33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(2.8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rticle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sixth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1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n: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different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m.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3.2.1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ANCING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BOREHOLE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Position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chock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(secure)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adjust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sition.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respect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rods,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casing,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rage,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vehicl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uipment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nd/or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hy,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weather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ditions,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stics,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1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vertical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pilot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tablished,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flights,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sary.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dvanced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rotat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satisf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</w:p>
    <w:p>
      <w:pPr>
        <w:spacing w:before="0" w:after="0" w:line="239" w:lineRule="auto"/>
        <w:ind w:left="120" w:right="1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dvanced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cuttin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withdr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trieved.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10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loweri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reverse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record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rotation.</w:t>
      </w:r>
    </w:p>
    <w:p>
      <w:pPr>
        <w:jc w:val="left"/>
        <w:spacing w:after="0"/>
        <w:sectPr>
          <w:pgMar w:header="742" w:footer="957" w:top="1160" w:bottom="1140" w:left="1320" w:right="134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5" w:after="0" w:line="239" w:lineRule="auto"/>
        <w:ind w:left="120" w:right="5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advanc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3.2.2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DIAMET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6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6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BOREHOLE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5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0.989998pt;margin-top:57.499905pt;width:465.04pt;height:478.01pt;mso-position-horizontal-relative:page;mso-position-vertical-relative:paragraph;z-index:-2381" coordorigin="1420,1150" coordsize="9301,9560">
            <v:shape style="position:absolute;left:2033;top:6300;width:2572;height:2620" type="#_x0000_t75">
              <v:imagedata r:id="rId73" o:title=""/>
            </v:shape>
            <v:shape style="position:absolute;left:3066;top:6460;width:1752;height:2100" type="#_x0000_t75">
              <v:imagedata r:id="rId74" o:title=""/>
            </v:shape>
            <v:shape style="position:absolute;left:2473;top:6140;width:1009;height:160" type="#_x0000_t75">
              <v:imagedata r:id="rId75" o:title=""/>
            </v:shape>
            <v:shape style="position:absolute;left:3370;top:5031;width:2363;height:2580" type="#_x0000_t75">
              <v:imagedata r:id="rId76" o:title=""/>
            </v:shape>
            <v:shape style="position:absolute;left:6222;top:6871;width:93;height:20" type="#_x0000_t75">
              <v:imagedata r:id="rId77" o:title=""/>
            </v:shape>
            <v:shape style="position:absolute;left:5142;top:6271;width:1289;height:600" type="#_x0000_t75">
              <v:imagedata r:id="rId78" o:title=""/>
            </v:shape>
            <v:shape style="position:absolute;left:4493;top:6071;width:1178;height:160" type="#_x0000_t75">
              <v:imagedata r:id="rId79" o:title=""/>
            </v:shape>
            <v:shape style="position:absolute;left:4251;top:5191;width:1124;height:880" type="#_x0000_t75">
              <v:imagedata r:id="rId80" o:title=""/>
            </v:shape>
            <v:shape style="position:absolute;left:3730;top:4871;width:835;height:160" type="#_x0000_t75">
              <v:imagedata r:id="rId81" o:title=""/>
            </v:shape>
            <v:shape style="position:absolute;left:4857;top:3703;width:1870;height:2876" type="#_x0000_t75">
              <v:imagedata r:id="rId82" o:title=""/>
            </v:shape>
            <v:shape style="position:absolute;left:6857;top:5145;width:877;height:442" type="#_x0000_t75">
              <v:imagedata r:id="rId83" o:title=""/>
            </v:shape>
            <v:shape style="position:absolute;left:5233;top:4096;width:2133;height:1340" type="#_x0000_t75">
              <v:imagedata r:id="rId84" o:title=""/>
            </v:shape>
            <v:shape style="position:absolute;left:5808;top:2289;width:2325;height:2882" type="#_x0000_t75">
              <v:imagedata r:id="rId85" o:title=""/>
            </v:shape>
            <v:shape style="position:absolute;left:6943;top:3316;width:726;height:485" type="#_x0000_t75">
              <v:imagedata r:id="rId86" o:title=""/>
            </v:shape>
            <v:shape style="position:absolute;left:7264;top:1977;width:2124;height:1942" type="#_x0000_t75">
              <v:imagedata r:id="rId87" o:title=""/>
            </v:shape>
            <v:shape style="position:absolute;left:6619;top:1150;width:1222;height:1223" type="#_x0000_t75">
              <v:imagedata r:id="rId88" o:title=""/>
            </v:shape>
            <v:group style="position:absolute;left:1426;top:7739;width:9289;height:2" coordorigin="1426,7739" coordsize="9289,2">
              <v:shape style="position:absolute;left:1426;top:7739;width:9289;height:2" coordorigin="1426,7739" coordsize="9289,0" path="m1426,7739l10715,7739e" filled="f" stroked="t" strokeweight=".580pt" strokecolor="#000000">
                <v:path arrowok="t"/>
              </v:shape>
            </v:group>
            <v:group style="position:absolute;left:1430;top:7744;width:2;height:2960" coordorigin="1430,7744" coordsize="2,2960">
              <v:shape style="position:absolute;left:1430;top:7744;width:2;height:2960" coordorigin="1430,7744" coordsize="0,2960" path="m1430,7744l1430,10704e" filled="f" stroked="t" strokeweight=".580pt" strokecolor="#000000">
                <v:path arrowok="t"/>
              </v:shape>
            </v:group>
            <v:group style="position:absolute;left:3810;top:7744;width:2;height:2960" coordorigin="3810,7744" coordsize="2,2960">
              <v:shape style="position:absolute;left:3810;top:7744;width:2;height:2960" coordorigin="3810,7744" coordsize="0,2960" path="m3810,7744l3810,10704e" filled="f" stroked="t" strokeweight=".580pt" strokecolor="#000000">
                <v:path arrowok="t"/>
              </v:shape>
            </v:group>
            <v:group style="position:absolute;left:7470;top:7744;width:2;height:2960" coordorigin="7470,7744" coordsize="2,2960">
              <v:shape style="position:absolute;left:7470;top:7744;width:2;height:2960" coordorigin="7470,7744" coordsize="0,2960" path="m7470,7744l7470,10704e" filled="f" stroked="t" strokeweight=".580pt" strokecolor="#000000">
                <v:path arrowok="t"/>
              </v:shape>
            </v:group>
            <v:group style="position:absolute;left:10710;top:7744;width:2;height:2960" coordorigin="10710,7744" coordsize="2,2960">
              <v:shape style="position:absolute;left:10710;top:7744;width:2;height:2960" coordorigin="10710,7744" coordsize="0,2960" path="m10710,7744l10710,10704e" filled="f" stroked="t" strokeweight=".580pt" strokecolor="#000000">
                <v:path arrowok="t"/>
              </v:shape>
            </v:group>
            <v:group style="position:absolute;left:1426;top:8529;width:9289;height:2" coordorigin="1426,8529" coordsize="9289,2">
              <v:shape style="position:absolute;left:1426;top:8529;width:9289;height:2" coordorigin="1426,8529" coordsize="9289,0" path="m1426,8529l10715,8529e" filled="f" stroked="t" strokeweight=".580pt" strokecolor="#000000">
                <v:path arrowok="t"/>
              </v:shape>
            </v:group>
            <v:group style="position:absolute;left:1426;top:8838;width:9289;height:2" coordorigin="1426,8838" coordsize="9289,2">
              <v:shape style="position:absolute;left:1426;top:8838;width:9289;height:2" coordorigin="1426,8838" coordsize="9289,0" path="m1426,8838l10715,8838e" filled="f" stroked="t" strokeweight=".580pt" strokecolor="#000000">
                <v:path arrowok="t"/>
              </v:shape>
            </v:group>
            <v:group style="position:absolute;left:1426;top:9149;width:9289;height:2" coordorigin="1426,9149" coordsize="9289,2">
              <v:shape style="position:absolute;left:1426;top:9149;width:9289;height:2" coordorigin="1426,9149" coordsize="9289,0" path="m1426,9149l10715,9149e" filled="f" stroked="t" strokeweight=".580pt" strokecolor="#000000">
                <v:path arrowok="t"/>
              </v:shape>
            </v:group>
            <v:group style="position:absolute;left:1426;top:9459;width:9289;height:2" coordorigin="1426,9459" coordsize="9289,2">
              <v:shape style="position:absolute;left:1426;top:9459;width:9289;height:2" coordorigin="1426,9459" coordsize="9289,0" path="m1426,9459l10715,9459e" filled="f" stroked="t" strokeweight=".580pt" strokecolor="#000000">
                <v:path arrowok="t"/>
              </v:shape>
            </v:group>
            <v:group style="position:absolute;left:1426;top:9768;width:9289;height:2" coordorigin="1426,9768" coordsize="9289,2">
              <v:shape style="position:absolute;left:1426;top:9768;width:9289;height:2" coordorigin="1426,9768" coordsize="9289,0" path="m1426,9768l10715,9768e" filled="f" stroked="t" strokeweight=".580pt" strokecolor="#000000">
                <v:path arrowok="t"/>
              </v:shape>
            </v:group>
            <v:group style="position:absolute;left:1426;top:10079;width:9289;height:2" coordorigin="1426,10079" coordsize="9289,2">
              <v:shape style="position:absolute;left:1426;top:10079;width:9289;height:2" coordorigin="1426,10079" coordsize="9289,0" path="m1426,10079l10715,10079e" filled="f" stroked="t" strokeweight=".580pt" strokecolor="#000000">
                <v:path arrowok="t"/>
              </v:shape>
            </v:group>
            <v:group style="position:absolute;left:1426;top:10389;width:9289;height:2" coordorigin="1426,10389" coordsize="9289,2">
              <v:shape style="position:absolute;left:1426;top:10389;width:9289;height:2" coordorigin="1426,10389" coordsize="9289,0" path="m1426,10389l10715,10389e" filled="f" stroked="t" strokeweight=".580pt" strokecolor="#000000">
                <v:path arrowok="t"/>
              </v:shape>
            </v:group>
            <v:group style="position:absolute;left:1426;top:10700;width:9289;height:2" coordorigin="1426,10700" coordsize="9289,2">
              <v:shape style="position:absolute;left:1426;top:10700;width:9289;height:2" coordorigin="1426,10700" coordsize="9289,0" path="m1426,10700l10715,10700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(1/4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ampler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ient.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irregul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eze,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i.e.,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(1/2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(1/4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(OD)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sing.</w:t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3.2.3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METHODS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6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ADVANCE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3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adva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rotary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Augers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scussed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Chapters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1110-1-1804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INVESTIGATIONS”.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Displace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ssion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meth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ancing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boreho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ceptable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undistu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bed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sampling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eratio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3.3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DISTURB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QUANTITI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dvanced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ceptab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adva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listed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1586.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permissible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solely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means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split-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ontent,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Atterberg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sieve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ution,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stics.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tituted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rive-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hods.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Thick-wall,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split-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arrel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silts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barrel.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bailer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Split-sp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entati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timated.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6" w:lineRule="exact"/>
        <w:ind w:left="24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mple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dist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742" w:footer="957" w:top="1160" w:bottom="1140" w:left="1320" w:right="13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6" w:lineRule="exact"/>
        <w:ind w:left="218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5" w:after="0" w:line="239" w:lineRule="auto"/>
        <w:ind w:left="-17" w:right="-37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sieve.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(lb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30" w:lineRule="exact"/>
        <w:ind w:left="661" w:right="277" w:firstLine="-6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(lb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340"/>
          <w:cols w:num="3" w:equalWidth="0">
            <w:col w:w="609" w:space="2132"/>
            <w:col w:w="3158" w:space="393"/>
            <w:col w:w="3288"/>
          </w:cols>
        </w:sectPr>
      </w:pPr>
      <w:rPr/>
    </w:p>
    <w:p>
      <w:pPr>
        <w:spacing w:before="76" w:after="0" w:line="323" w:lineRule="auto"/>
        <w:ind w:left="218" w:right="1328"/>
        <w:jc w:val="left"/>
        <w:tabs>
          <w:tab w:pos="3820" w:val="left"/>
          <w:tab w:pos="7340" w:val="left"/>
          <w:tab w:pos="74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0.227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  <w:tab/>
        <w:tab/>
      </w:r>
      <w:r>
        <w:rPr>
          <w:rFonts w:ascii="Arial" w:hAnsi="Arial" w:cs="Arial" w:eastAsia="Arial"/>
          <w:sz w:val="20"/>
          <w:szCs w:val="20"/>
          <w:spacing w:val="0"/>
          <w:w w:val="14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Atterberg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0.091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0.091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alysis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0.227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(0.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  <w:tab/>
      </w:r>
      <w:r>
        <w:rPr>
          <w:rFonts w:ascii="Arial" w:hAnsi="Arial" w:cs="Arial" w:eastAsia="Arial"/>
          <w:sz w:val="20"/>
          <w:szCs w:val="2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mpacti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  <w:tab/>
      </w:r>
      <w:r>
        <w:rPr>
          <w:rFonts w:ascii="Arial" w:hAnsi="Arial" w:cs="Arial" w:eastAsia="Arial"/>
          <w:sz w:val="20"/>
          <w:szCs w:val="20"/>
          <w:spacing w:val="0"/>
          <w:w w:val="7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13.61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0)</w:t>
        <w:tab/>
        <w:tab/>
      </w:r>
      <w:r>
        <w:rPr>
          <w:rFonts w:ascii="Arial" w:hAnsi="Arial" w:cs="Arial" w:eastAsia="Arial"/>
          <w:sz w:val="20"/>
          <w:szCs w:val="20"/>
          <w:spacing w:val="0"/>
          <w:w w:val="3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  <w:tab/>
      </w:r>
      <w:r>
        <w:rPr>
          <w:rFonts w:ascii="Arial" w:hAnsi="Arial" w:cs="Arial" w:eastAsia="Arial"/>
          <w:sz w:val="20"/>
          <w:szCs w:val="20"/>
          <w:spacing w:val="0"/>
          <w:w w:val="14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0.907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(17.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3" w:after="0" w:line="240" w:lineRule="auto"/>
        <w:ind w:left="218" w:right="-20"/>
        <w:jc w:val="left"/>
        <w:tabs>
          <w:tab w:pos="39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4-in.-diam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dation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0.907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jc w:val="left"/>
        <w:spacing w:after="0"/>
        <w:sectPr>
          <w:type w:val="continuous"/>
          <w:pgSz w:w="12240" w:h="15840"/>
          <w:pgMar w:top="960" w:bottom="280" w:left="1320" w:right="1340"/>
        </w:sectPr>
      </w:pPr>
      <w:rPr/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3.4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STANDARD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PENETRATION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TESTS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conju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split-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proxi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penetrati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N-valu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first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"Refusal"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usually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accorda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1586;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split-b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63.5-kg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hamm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</w:p>
    <w:p>
      <w:pPr>
        <w:spacing w:before="4" w:after="0" w:line="230" w:lineRule="exact"/>
        <w:ind w:left="120" w:right="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impose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w.”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es.</w:t>
      </w:r>
    </w:p>
    <w:p>
      <w:pPr>
        <w:spacing w:before="0" w:after="0" w:line="230" w:lineRule="exact"/>
        <w:ind w:left="120" w:right="16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.29335pt;width:367.712556pt;height:388.477087pt;mso-position-horizontal-relative:page;mso-position-vertical-relative:paragraph;z-index:-2380" coordorigin="2033,6" coordsize="7354,7770">
            <v:shape style="position:absolute;left:2033;top:5155;width:2572;height:2620" type="#_x0000_t75">
              <v:imagedata r:id="rId89" o:title=""/>
            </v:shape>
            <v:shape style="position:absolute;left:3066;top:5315;width:1752;height:2100" type="#_x0000_t75">
              <v:imagedata r:id="rId90" o:title=""/>
            </v:shape>
            <v:shape style="position:absolute;left:2473;top:4995;width:1009;height:160" type="#_x0000_t75">
              <v:imagedata r:id="rId91" o:title=""/>
            </v:shape>
            <v:shape style="position:absolute;left:3370;top:3887;width:2363;height:2580" type="#_x0000_t75">
              <v:imagedata r:id="rId92" o:title=""/>
            </v:shape>
            <v:shape style="position:absolute;left:6222;top:5727;width:93;height:20" type="#_x0000_t75">
              <v:imagedata r:id="rId93" o:title=""/>
            </v:shape>
            <v:shape style="position:absolute;left:5142;top:5127;width:1289;height:600" type="#_x0000_t75">
              <v:imagedata r:id="rId94" o:title=""/>
            </v:shape>
            <v:shape style="position:absolute;left:4493;top:4927;width:1178;height:160" type="#_x0000_t75">
              <v:imagedata r:id="rId95" o:title=""/>
            </v:shape>
            <v:shape style="position:absolute;left:4251;top:4047;width:1124;height:880" type="#_x0000_t75">
              <v:imagedata r:id="rId96" o:title=""/>
            </v:shape>
            <v:shape style="position:absolute;left:3730;top:3727;width:835;height:160" type="#_x0000_t75">
              <v:imagedata r:id="rId97" o:title=""/>
            </v:shape>
            <v:shape style="position:absolute;left:4857;top:2558;width:1870;height:2876" type="#_x0000_t75">
              <v:imagedata r:id="rId98" o:title=""/>
            </v:shape>
            <v:shape style="position:absolute;left:6857;top:4001;width:877;height:442" type="#_x0000_t75">
              <v:imagedata r:id="rId99" o:title=""/>
            </v:shape>
            <v:shape style="position:absolute;left:5233;top:2952;width:2133;height:1340" type="#_x0000_t75">
              <v:imagedata r:id="rId100" o:title=""/>
            </v:shape>
            <v:shape style="position:absolute;left:5808;top:1145;width:2325;height:2882" type="#_x0000_t75">
              <v:imagedata r:id="rId101" o:title=""/>
            </v:shape>
            <v:shape style="position:absolute;left:6943;top:2172;width:726;height:485" type="#_x0000_t75">
              <v:imagedata r:id="rId102" o:title=""/>
            </v:shape>
            <v:shape style="position:absolute;left:7264;top:833;width:2124;height:1942" type="#_x0000_t75">
              <v:imagedata r:id="rId103" o:title=""/>
            </v:shape>
            <v:shape style="position:absolute;left:6619;top:6;width:1222;height:1223" type="#_x0000_t75">
              <v:imagedata r:id="rId104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nge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3.5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TEST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PITS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TRENCHES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conventi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-mo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385-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impervio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relat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impervi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ntrolled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pumpi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extends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silt,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dewatering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means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-point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necessary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dryness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stability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blowouts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1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examinat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Typically,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circul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dimensi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chine.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uipment,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trowe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bucke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sheeting,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piling,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bbi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exerc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utlined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intended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atively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ently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quate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roughly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trimm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1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Excavated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antici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aximum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orderly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facilitate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logging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Wood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manner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drying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perform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advantage,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i.e.,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given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ditchi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jc w:val="left"/>
        <w:spacing w:after="0"/>
        <w:sectPr>
          <w:pgMar w:header="742" w:footer="957" w:top="1160" w:bottom="1140" w:left="1320" w:right="134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20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although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equip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avating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intended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3.5.1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DISTURB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5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45.979885pt;width:367.712556pt;height:388.477087pt;mso-position-horizontal-relative:page;mso-position-vertical-relative:paragraph;z-index:-2379" coordorigin="2033,920" coordsize="7354,7770">
            <v:shape style="position:absolute;left:2033;top:6069;width:2572;height:2620" type="#_x0000_t75">
              <v:imagedata r:id="rId105" o:title=""/>
            </v:shape>
            <v:shape style="position:absolute;left:3066;top:6229;width:1752;height:2100" type="#_x0000_t75">
              <v:imagedata r:id="rId106" o:title=""/>
            </v:shape>
            <v:shape style="position:absolute;left:2473;top:5909;width:1009;height:160" type="#_x0000_t75">
              <v:imagedata r:id="rId107" o:title=""/>
            </v:shape>
            <v:shape style="position:absolute;left:3370;top:4800;width:2363;height:2580" type="#_x0000_t75">
              <v:imagedata r:id="rId108" o:title=""/>
            </v:shape>
            <v:shape style="position:absolute;left:6222;top:6640;width:93;height:20" type="#_x0000_t75">
              <v:imagedata r:id="rId109" o:title=""/>
            </v:shape>
            <v:shape style="position:absolute;left:5142;top:6040;width:1289;height:600" type="#_x0000_t75">
              <v:imagedata r:id="rId110" o:title=""/>
            </v:shape>
            <v:shape style="position:absolute;left:4493;top:5840;width:1178;height:160" type="#_x0000_t75">
              <v:imagedata r:id="rId111" o:title=""/>
            </v:shape>
            <v:shape style="position:absolute;left:4251;top:4960;width:1124;height:880" type="#_x0000_t75">
              <v:imagedata r:id="rId112" o:title=""/>
            </v:shape>
            <v:shape style="position:absolute;left:3730;top:4640;width:835;height:160" type="#_x0000_t75">
              <v:imagedata r:id="rId113" o:title=""/>
            </v:shape>
            <v:shape style="position:absolute;left:4857;top:3472;width:1870;height:2876" type="#_x0000_t75">
              <v:imagedata r:id="rId114" o:title=""/>
            </v:shape>
            <v:shape style="position:absolute;left:6857;top:4914;width:877;height:442" type="#_x0000_t75">
              <v:imagedata r:id="rId115" o:title=""/>
            </v:shape>
            <v:shape style="position:absolute;left:5233;top:3866;width:2133;height:1340" type="#_x0000_t75">
              <v:imagedata r:id="rId116" o:title=""/>
            </v:shape>
            <v:shape style="position:absolute;left:5808;top:2058;width:2325;height:2882" type="#_x0000_t75">
              <v:imagedata r:id="rId117" o:title=""/>
            </v:shape>
            <v:shape style="position:absolute;left:6943;top:3086;width:726;height:485" type="#_x0000_t75">
              <v:imagedata r:id="rId118" o:title=""/>
            </v:shape>
            <v:shape style="position:absolute;left:7264;top:1746;width:2124;height:1942" type="#_x0000_t75">
              <v:imagedata r:id="rId119" o:title=""/>
            </v:shape>
            <v:shape style="position:absolute;left:6619;top:920;width:1222;height:1223" type="#_x0000_t75">
              <v:imagedata r:id="rId120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satisf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aboratory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assificati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erties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clays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undisturbed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estimated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disturb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particul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tum,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mixed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plast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ssible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knife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shovel,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width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diameter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particle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Collect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ulin.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noncorr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erved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entative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stratum.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alternative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strata;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explanati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.Remarks.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btained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terminati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jars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airtight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container.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overburden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3.5.2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UNDIS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URB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SAMPLES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sturbed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closely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in-p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ensity,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fabr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stics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Although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relieve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degree,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certain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brittle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partially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someti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entati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aboratory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adversely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affect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cluding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vibration,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mperature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1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3.5.2.1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BLOCK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CUBE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AMPLES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knife,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shovel,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trimmed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final</w:t>
      </w:r>
    </w:p>
    <w:p>
      <w:pPr>
        <w:spacing w:before="0" w:after="0" w:line="240" w:lineRule="auto"/>
        <w:ind w:left="120" w:right="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dime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exposed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paint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trimmed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before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underlyi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eesec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1:1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mixture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paraffin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microcrystall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sealing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sturdy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lightly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styrof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voids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about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(1/2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inside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</w:p>
    <w:p>
      <w:pPr>
        <w:jc w:val="left"/>
        <w:spacing w:after="0"/>
        <w:sectPr>
          <w:pgMar w:header="742" w:footer="957" w:top="1160" w:bottom="1140" w:left="1320" w:right="134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29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layers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wax.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ttached.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hamm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vibrat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hammer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severe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1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3.5.2.2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PUSH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SAMPLERS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4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22.999905pt;width:367.712556pt;height:388.477087pt;mso-position-horizontal-relative:page;mso-position-vertical-relative:paragraph;z-index:-2378" coordorigin="2033,460" coordsize="7354,7770">
            <v:shape style="position:absolute;left:2033;top:5610;width:2572;height:2620" type="#_x0000_t75">
              <v:imagedata r:id="rId121" o:title=""/>
            </v:shape>
            <v:shape style="position:absolute;left:3066;top:5770;width:1752;height:2100" type="#_x0000_t75">
              <v:imagedata r:id="rId122" o:title=""/>
            </v:shape>
            <v:shape style="position:absolute;left:2473;top:5450;width:1009;height:160" type="#_x0000_t75">
              <v:imagedata r:id="rId123" o:title=""/>
            </v:shape>
            <v:shape style="position:absolute;left:3370;top:4341;width:2363;height:2580" type="#_x0000_t75">
              <v:imagedata r:id="rId124" o:title=""/>
            </v:shape>
            <v:shape style="position:absolute;left:6222;top:6181;width:93;height:20" type="#_x0000_t75">
              <v:imagedata r:id="rId125" o:title=""/>
            </v:shape>
            <v:shape style="position:absolute;left:5142;top:5581;width:1289;height:600" type="#_x0000_t75">
              <v:imagedata r:id="rId126" o:title=""/>
            </v:shape>
            <v:shape style="position:absolute;left:4493;top:5381;width:1178;height:160" type="#_x0000_t75">
              <v:imagedata r:id="rId127" o:title=""/>
            </v:shape>
            <v:shape style="position:absolute;left:4251;top:4501;width:1124;height:880" type="#_x0000_t75">
              <v:imagedata r:id="rId128" o:title=""/>
            </v:shape>
            <v:shape style="position:absolute;left:3730;top:4181;width:835;height:160" type="#_x0000_t75">
              <v:imagedata r:id="rId129" o:title=""/>
            </v:shape>
            <v:shape style="position:absolute;left:4857;top:3013;width:1870;height:2876" type="#_x0000_t75">
              <v:imagedata r:id="rId130" o:title=""/>
            </v:shape>
            <v:shape style="position:absolute;left:6857;top:4455;width:877;height:442" type="#_x0000_t75">
              <v:imagedata r:id="rId131" o:title=""/>
            </v:shape>
            <v:shape style="position:absolute;left:5233;top:3406;width:2133;height:1340" type="#_x0000_t75">
              <v:imagedata r:id="rId132" o:title=""/>
            </v:shape>
            <v:shape style="position:absolute;left:5808;top:1599;width:2325;height:2882" type="#_x0000_t75">
              <v:imagedata r:id="rId133" o:title=""/>
            </v:shape>
            <v:shape style="position:absolute;left:6943;top:2626;width:726;height:485" type="#_x0000_t75">
              <v:imagedata r:id="rId134" o:title=""/>
            </v:shape>
            <v:shape style="position:absolute;left:7264;top:1287;width:2124;height:1942" type="#_x0000_t75">
              <v:imagedata r:id="rId135" o:title=""/>
            </v:shape>
            <v:shape style="position:absolute;left:6619;top:460;width:1222;height:1223" type="#_x0000_t75">
              <v:imagedata r:id="rId136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Several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n-samp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available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cessi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thin-wall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affixed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push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ndle.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piston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milar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except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device.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rotary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push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soft-to-medi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clays,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more.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3.6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BORING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RECORDS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2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remo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ratus,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identified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accordi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ainers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identifi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updat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11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immediate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ensure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accurately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identify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title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and/or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recovery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trimmed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length,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ector.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markin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nonfadi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ink.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Pertinent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9" w:lineRule="auto"/>
        <w:ind w:left="120" w:right="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afore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identification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accurate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profile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documen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forgot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ediately,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aid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ysical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blems,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party.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3.7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SHIPMENT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sfact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vehicle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explorati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driven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ratory.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sibility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furn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manuf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although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ndling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antici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sturbed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right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sturba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acking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shippi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transportat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transportati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422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-83,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</w:p>
    <w:p>
      <w:pPr>
        <w:jc w:val="left"/>
        <w:spacing w:after="0"/>
        <w:sectPr>
          <w:pgMar w:header="742" w:footer="957" w:top="1160" w:bottom="1140" w:left="1320" w:right="1360"/>
          <w:pgSz w:w="12240" w:h="15840"/>
        </w:sectPr>
      </w:pPr>
      <w:rPr/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3.8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BACKFIL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BOREHOLES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CAVATIONS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103.999908pt;width:367.712556pt;height:388.477087pt;mso-position-horizontal-relative:page;mso-position-vertical-relative:paragraph;z-index:-2377" coordorigin="2033,2080" coordsize="7354,7770">
            <v:shape style="position:absolute;left:2033;top:7230;width:2572;height:2620" type="#_x0000_t75">
              <v:imagedata r:id="rId137" o:title=""/>
            </v:shape>
            <v:shape style="position:absolute;left:3066;top:7390;width:1752;height:2100" type="#_x0000_t75">
              <v:imagedata r:id="rId138" o:title=""/>
            </v:shape>
            <v:shape style="position:absolute;left:2473;top:7070;width:1009;height:160" type="#_x0000_t75">
              <v:imagedata r:id="rId139" o:title=""/>
            </v:shape>
            <v:shape style="position:absolute;left:3370;top:5961;width:2363;height:2580" type="#_x0000_t75">
              <v:imagedata r:id="rId140" o:title=""/>
            </v:shape>
            <v:shape style="position:absolute;left:6222;top:7801;width:93;height:20" type="#_x0000_t75">
              <v:imagedata r:id="rId141" o:title=""/>
            </v:shape>
            <v:shape style="position:absolute;left:5142;top:7201;width:1289;height:600" type="#_x0000_t75">
              <v:imagedata r:id="rId142" o:title=""/>
            </v:shape>
            <v:shape style="position:absolute;left:4493;top:7001;width:1178;height:160" type="#_x0000_t75">
              <v:imagedata r:id="rId143" o:title=""/>
            </v:shape>
            <v:shape style="position:absolute;left:4251;top:6121;width:1124;height:880" type="#_x0000_t75">
              <v:imagedata r:id="rId144" o:title=""/>
            </v:shape>
            <v:shape style="position:absolute;left:3730;top:5801;width:835;height:160" type="#_x0000_t75">
              <v:imagedata r:id="rId145" o:title=""/>
            </v:shape>
            <v:shape style="position:absolute;left:4857;top:4633;width:1870;height:2876" type="#_x0000_t75">
              <v:imagedata r:id="rId146" o:title=""/>
            </v:shape>
            <v:shape style="position:absolute;left:6857;top:6075;width:877;height:442" type="#_x0000_t75">
              <v:imagedata r:id="rId147" o:title=""/>
            </v:shape>
            <v:shape style="position:absolute;left:5233;top:5026;width:2133;height:1340" type="#_x0000_t75">
              <v:imagedata r:id="rId148" o:title=""/>
            </v:shape>
            <v:shape style="position:absolute;left:5808;top:3219;width:2325;height:2882" type="#_x0000_t75">
              <v:imagedata r:id="rId149" o:title=""/>
            </v:shape>
            <v:shape style="position:absolute;left:6943;top:4246;width:726;height:485" type="#_x0000_t75">
              <v:imagedata r:id="rId150" o:title=""/>
            </v:shape>
            <v:shape style="position:absolute;left:7264;top:2907;width:2124;height:1942" type="#_x0000_t75">
              <v:imagedata r:id="rId151" o:title=""/>
            </v:shape>
            <v:shape style="position:absolute;left:6619;top:2080;width:1222;height:1223" type="#_x0000_t75">
              <v:imagedata r:id="rId152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clud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shafts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tunne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suitable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fences,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lights,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ivestock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vehicul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-1-1).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their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ssible.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Boreho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backfilled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safety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apse,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particu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tunne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tamped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result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4.0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ROCK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carefully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execut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-18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feature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rsons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nize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feature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ysical.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itholog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which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in.)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practice,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EM111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-1-18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etails.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Backfilli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Excavations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5.0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GEOTECHNICAL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CONTENT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ORGANIZATION.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findin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beginni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written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narrative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nization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rtant.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urie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bscure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investigation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aboratory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neith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pful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USACE-AED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ismicity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circumstance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identified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section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010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MINIMUM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CONTENT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GEOTECHNICAL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5.1.1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REPORT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MMARY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CONCLUSIONS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ragr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documen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9" w:lineRule="auto"/>
        <w:ind w:left="840" w:right="426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scripti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indicating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featur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vicinity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vestigation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s).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exact"/>
        <w:ind w:left="840" w:right="500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ours,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jc w:val="left"/>
        <w:spacing w:after="0"/>
        <w:sectPr>
          <w:pgMar w:header="742" w:footer="957" w:top="1160" w:bottom="1140" w:left="1320" w:right="144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840" w:right="209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findings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revi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including: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90" w:lineRule="auto"/>
        <w:ind w:left="336" w:right="1845" w:firstLine="44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segmen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ii.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es.</w:t>
      </w:r>
    </w:p>
    <w:p>
      <w:pPr>
        <w:spacing w:before="7" w:after="0" w:line="240" w:lineRule="auto"/>
        <w:ind w:left="292" w:right="-20"/>
        <w:jc w:val="left"/>
        <w:tabs>
          <w:tab w:pos="8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iii.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(see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B).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230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24.32748pt;width:367.712556pt;height:388.477087pt;mso-position-horizontal-relative:page;mso-position-vertical-relative:paragraph;z-index:-2376" coordorigin="2033,487" coordsize="7354,7770">
            <v:shape style="position:absolute;left:2033;top:5636;width:2572;height:2620" type="#_x0000_t75">
              <v:imagedata r:id="rId153" o:title=""/>
            </v:shape>
            <v:shape style="position:absolute;left:3066;top:5796;width:1752;height:2100" type="#_x0000_t75">
              <v:imagedata r:id="rId154" o:title=""/>
            </v:shape>
            <v:shape style="position:absolute;left:2473;top:5476;width:1009;height:160" type="#_x0000_t75">
              <v:imagedata r:id="rId155" o:title=""/>
            </v:shape>
            <v:shape style="position:absolute;left:3370;top:4367;width:2363;height:2580" type="#_x0000_t75">
              <v:imagedata r:id="rId156" o:title=""/>
            </v:shape>
            <v:shape style="position:absolute;left:6222;top:6207;width:93;height:20" type="#_x0000_t75">
              <v:imagedata r:id="rId157" o:title=""/>
            </v:shape>
            <v:shape style="position:absolute;left:5142;top:5607;width:1289;height:600" type="#_x0000_t75">
              <v:imagedata r:id="rId158" o:title=""/>
            </v:shape>
            <v:shape style="position:absolute;left:4493;top:5407;width:1178;height:160" type="#_x0000_t75">
              <v:imagedata r:id="rId159" o:title=""/>
            </v:shape>
            <v:shape style="position:absolute;left:4251;top:4527;width:1124;height:880" type="#_x0000_t75">
              <v:imagedata r:id="rId160" o:title=""/>
            </v:shape>
            <v:shape style="position:absolute;left:3730;top:4207;width:835;height:160" type="#_x0000_t75">
              <v:imagedata r:id="rId161" o:title=""/>
            </v:shape>
            <v:shape style="position:absolute;left:4857;top:3039;width:1870;height:2876" type="#_x0000_t75">
              <v:imagedata r:id="rId162" o:title=""/>
            </v:shape>
            <v:shape style="position:absolute;left:6857;top:4481;width:877;height:442" type="#_x0000_t75">
              <v:imagedata r:id="rId163" o:title=""/>
            </v:shape>
            <v:shape style="position:absolute;left:5233;top:3433;width:2133;height:1340" type="#_x0000_t75">
              <v:imagedata r:id="rId164" o:title=""/>
            </v:shape>
            <v:shape style="position:absolute;left:5808;top:1625;width:2325;height:2882" type="#_x0000_t75">
              <v:imagedata r:id="rId165" o:title=""/>
            </v:shape>
            <v:shape style="position:absolute;left:6943;top:2653;width:726;height:485" type="#_x0000_t75">
              <v:imagedata r:id="rId166" o:title=""/>
            </v:shape>
            <v:shape style="position:absolute;left:7264;top:1313;width:2124;height:1942" type="#_x0000_t75">
              <v:imagedata r:id="rId167" o:title=""/>
            </v:shape>
            <v:shape style="position:absolute;left:6619;top:487;width:1222;height:1223" type="#_x0000_t75">
              <v:imagedata r:id="rId168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alysis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nces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rovided.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Calculatio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definiti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(substitution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assumpt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sumptio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early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verifiable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formation.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Summary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provided.</w:t>
      </w:r>
    </w:p>
    <w:p>
      <w:pPr>
        <w:spacing w:before="3" w:after="0" w:line="230" w:lineRule="exact"/>
        <w:ind w:left="840" w:right="14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utilized,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variabl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stitution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analysis</w:t>
      </w:r>
    </w:p>
    <w:p>
      <w:pPr>
        <w:spacing w:before="0" w:after="0" w:line="226" w:lineRule="exact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made,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sumpt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</w:p>
    <w:p>
      <w:pPr>
        <w:spacing w:before="0" w:after="0" w:line="240" w:lineRule="auto"/>
        <w:ind w:left="840" w:right="17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verifia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laborator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values.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approved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regist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USACE-A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standards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formity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Afghan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rvatism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rtainties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significa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risk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tegrity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funct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onality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safety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issue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stigat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approv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cited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sufficiently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ervative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rvative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40" w:right="54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Factor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Safety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(FS)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utilized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analysis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report.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obvio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Safety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mplem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rted.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USACE-AED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ology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Afghanist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Safety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utilized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follows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47" w:right="236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ctors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safety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469.400024" w:type="dxa"/>
      </w:tblPr>
      <w:tblGrid/>
      <w:tr>
        <w:trPr>
          <w:trHeight w:val="311" w:hRule="exact"/>
        </w:trPr>
        <w:tc>
          <w:tcPr>
            <w:tcW w:w="1680" w:type="dxa"/>
            <w:tcBorders>
              <w:top w:val="single" w:sz="4.640019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8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</w:p>
        </w:tc>
        <w:tc>
          <w:tcPr>
            <w:tcW w:w="960" w:type="dxa"/>
            <w:tcBorders>
              <w:top w:val="single" w:sz="4.640019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8" w:after="0" w:line="240" w:lineRule="auto"/>
              <w:ind w:left="310" w:right="29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FS</w:t>
            </w:r>
          </w:p>
        </w:tc>
      </w:tr>
      <w:tr>
        <w:trPr>
          <w:trHeight w:val="310" w:hRule="exact"/>
        </w:trPr>
        <w:tc>
          <w:tcPr>
            <w:tcW w:w="1680" w:type="dxa"/>
            <w:tcBorders>
              <w:top w:val="single" w:sz="4.640034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6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Retain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</w:p>
        </w:tc>
        <w:tc>
          <w:tcPr>
            <w:tcW w:w="960" w:type="dxa"/>
            <w:tcBorders>
              <w:top w:val="single" w:sz="4.640034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310" w:hRule="exact"/>
        </w:trPr>
        <w:tc>
          <w:tcPr>
            <w:tcW w:w="1680" w:type="dxa"/>
            <w:tcBorders>
              <w:top w:val="single" w:sz="4.640054" w:space="0" w:color="000000"/>
              <w:bottom w:val="single" w:sz="4.640019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577" w:right="55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wal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960" w:type="dxa"/>
            <w:tcBorders>
              <w:top w:val="single" w:sz="4.640054" w:space="0" w:color="000000"/>
              <w:bottom w:val="single" w:sz="4.640019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382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</w:tr>
      <w:tr>
        <w:trPr>
          <w:trHeight w:val="311" w:hRule="exact"/>
        </w:trPr>
        <w:tc>
          <w:tcPr>
            <w:tcW w:w="1680" w:type="dxa"/>
            <w:tcBorders>
              <w:top w:val="single" w:sz="4.640019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30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excavatio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960" w:type="dxa"/>
            <w:tcBorders>
              <w:top w:val="single" w:sz="4.640019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298" w:right="2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&gt;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</w:tr>
      <w:tr>
        <w:trPr>
          <w:trHeight w:val="310" w:hRule="exact"/>
        </w:trPr>
        <w:tc>
          <w:tcPr>
            <w:tcW w:w="1680" w:type="dxa"/>
            <w:tcBorders>
              <w:top w:val="single" w:sz="4.640034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6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Bridg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960" w:type="dxa"/>
            <w:tcBorders>
              <w:top w:val="single" w:sz="4.640034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6" w:after="0" w:line="240" w:lineRule="auto"/>
              <w:ind w:left="300" w:right="28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3.5</w:t>
            </w:r>
          </w:p>
        </w:tc>
      </w:tr>
      <w:tr>
        <w:trPr>
          <w:trHeight w:val="310" w:hRule="exact"/>
        </w:trPr>
        <w:tc>
          <w:tcPr>
            <w:tcW w:w="1680" w:type="dxa"/>
            <w:tcBorders>
              <w:top w:val="single" w:sz="4.640054" w:space="0" w:color="000000"/>
              <w:bottom w:val="single" w:sz="4.640019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Buildings</w:t>
            </w:r>
          </w:p>
        </w:tc>
        <w:tc>
          <w:tcPr>
            <w:tcW w:w="960" w:type="dxa"/>
            <w:tcBorders>
              <w:top w:val="single" w:sz="4.640054" w:space="0" w:color="000000"/>
              <w:bottom w:val="single" w:sz="4.640019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311" w:hRule="exact"/>
        </w:trPr>
        <w:tc>
          <w:tcPr>
            <w:tcW w:w="1680" w:type="dxa"/>
            <w:tcBorders>
              <w:top w:val="single" w:sz="4.640019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27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uses</w:t>
            </w:r>
          </w:p>
        </w:tc>
        <w:tc>
          <w:tcPr>
            <w:tcW w:w="960" w:type="dxa"/>
            <w:tcBorders>
              <w:top w:val="single" w:sz="4.640019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298" w:right="27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&gt;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</w:tr>
      <w:tr>
        <w:trPr>
          <w:trHeight w:val="310" w:hRule="exact"/>
        </w:trPr>
        <w:tc>
          <w:tcPr>
            <w:tcW w:w="1680" w:type="dxa"/>
            <w:tcBorders>
              <w:top w:val="single" w:sz="4.640034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6" w:after="0" w:line="240" w:lineRule="auto"/>
              <w:ind w:left="52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Offi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</w:p>
        </w:tc>
        <w:tc>
          <w:tcPr>
            <w:tcW w:w="960" w:type="dxa"/>
            <w:tcBorders>
              <w:top w:val="single" w:sz="4.640034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6" w:after="0" w:line="240" w:lineRule="auto"/>
              <w:ind w:left="383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</w:tr>
      <w:tr>
        <w:trPr>
          <w:trHeight w:val="470" w:hRule="exact"/>
        </w:trPr>
        <w:tc>
          <w:tcPr>
            <w:tcW w:w="1680" w:type="dxa"/>
            <w:tcBorders>
              <w:top w:val="single" w:sz="4.640054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6" w:lineRule="exact"/>
              <w:ind w:left="365" w:right="34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Industr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al,</w:t>
            </w:r>
          </w:p>
          <w:p>
            <w:pPr>
              <w:spacing w:before="0" w:after="0" w:line="240" w:lineRule="auto"/>
              <w:ind w:left="527" w:right="50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Public</w:t>
            </w:r>
          </w:p>
        </w:tc>
        <w:tc>
          <w:tcPr>
            <w:tcW w:w="960" w:type="dxa"/>
            <w:tcBorders>
              <w:top w:val="single" w:sz="4.640054" w:space="0" w:color="000000"/>
              <w:bottom w:val="single" w:sz="4.64003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00" w:right="28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3.5</w:t>
            </w:r>
          </w:p>
        </w:tc>
      </w:tr>
    </w:tbl>
    <w:p>
      <w:pPr>
        <w:jc w:val="center"/>
        <w:spacing w:after="0"/>
        <w:sectPr>
          <w:pgMar w:header="742" w:footer="957" w:top="1160" w:bottom="1140" w:left="1320" w:right="1380"/>
          <w:pgSz w:w="12240" w:h="15840"/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469.400024" w:type="dxa"/>
      </w:tblPr>
      <w:tblGrid/>
      <w:tr>
        <w:trPr>
          <w:trHeight w:val="305" w:hRule="exact"/>
        </w:trPr>
        <w:tc>
          <w:tcPr>
            <w:tcW w:w="1680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Footin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960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383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</w:tr>
      <w:tr>
        <w:trPr>
          <w:trHeight w:val="311" w:hRule="exact"/>
        </w:trPr>
        <w:tc>
          <w:tcPr>
            <w:tcW w:w="1680" w:type="dxa"/>
            <w:tcBorders>
              <w:top w:val="single" w:sz="4.640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Mats</w:t>
            </w:r>
          </w:p>
        </w:tc>
        <w:tc>
          <w:tcPr>
            <w:tcW w:w="960" w:type="dxa"/>
            <w:tcBorders>
              <w:top w:val="single" w:sz="4.640" w:space="0" w:color="000000"/>
              <w:bottom w:val="single" w:sz="4.640054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7" w:after="0" w:line="240" w:lineRule="auto"/>
              <w:ind w:left="298" w:right="27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&gt;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5.1.2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REPORT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END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1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5.1.2.1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SUR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ACE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INVESTIGATIONS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137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23.719997pt;width:367.712556pt;height:388.477087pt;mso-position-horizontal-relative:page;mso-position-vertical-relative:paragraph;z-index:-2375" coordorigin="2033,474" coordsize="7354,7770">
            <v:shape style="position:absolute;left:2033;top:5624;width:2572;height:2620" type="#_x0000_t75">
              <v:imagedata r:id="rId169" o:title=""/>
            </v:shape>
            <v:shape style="position:absolute;left:3066;top:5784;width:1752;height:2100" type="#_x0000_t75">
              <v:imagedata r:id="rId170" o:title=""/>
            </v:shape>
            <v:shape style="position:absolute;left:2473;top:5464;width:1009;height:160" type="#_x0000_t75">
              <v:imagedata r:id="rId171" o:title=""/>
            </v:shape>
            <v:shape style="position:absolute;left:3370;top:4355;width:2363;height:2580" type="#_x0000_t75">
              <v:imagedata r:id="rId172" o:title=""/>
            </v:shape>
            <v:shape style="position:absolute;left:6222;top:6195;width:93;height:20" type="#_x0000_t75">
              <v:imagedata r:id="rId173" o:title=""/>
            </v:shape>
            <v:shape style="position:absolute;left:5142;top:5595;width:1289;height:600" type="#_x0000_t75">
              <v:imagedata r:id="rId174" o:title=""/>
            </v:shape>
            <v:shape style="position:absolute;left:4493;top:5395;width:1178;height:160" type="#_x0000_t75">
              <v:imagedata r:id="rId175" o:title=""/>
            </v:shape>
            <v:shape style="position:absolute;left:4251;top:4515;width:1124;height:880" type="#_x0000_t75">
              <v:imagedata r:id="rId176" o:title=""/>
            </v:shape>
            <v:shape style="position:absolute;left:3730;top:4195;width:835;height:160" type="#_x0000_t75">
              <v:imagedata r:id="rId177" o:title=""/>
            </v:shape>
            <v:shape style="position:absolute;left:4857;top:3027;width:1870;height:2876" type="#_x0000_t75">
              <v:imagedata r:id="rId178" o:title=""/>
            </v:shape>
            <v:shape style="position:absolute;left:6857;top:4469;width:877;height:442" type="#_x0000_t75">
              <v:imagedata r:id="rId179" o:title=""/>
            </v:shape>
            <v:shape style="position:absolute;left:5233;top:3420;width:2133;height:1340" type="#_x0000_t75">
              <v:imagedata r:id="rId180" o:title=""/>
            </v:shape>
            <v:shape style="position:absolute;left:5808;top:1613;width:2325;height:2882" type="#_x0000_t75">
              <v:imagedata r:id="rId181" o:title=""/>
            </v:shape>
            <v:shape style="position:absolute;left:6943;top:2640;width:726;height:485" type="#_x0000_t75">
              <v:imagedata r:id="rId182" o:title=""/>
            </v:shape>
            <v:shape style="position:absolute;left:7264;top:1301;width:2124;height:1942" type="#_x0000_t75">
              <v:imagedata r:id="rId183" o:title=""/>
            </v:shape>
            <v:shape style="position:absolute;left:6619;top:474;width:1222;height:1223" type="#_x0000_t75">
              <v:imagedata r:id="rId184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Differe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topograph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high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steep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flat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across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major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ck.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704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Evidence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erforma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local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bside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exist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slide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scars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exact"/>
        <w:ind w:left="840" w:right="515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Evidence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seasonal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examp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exact"/>
        <w:ind w:left="840" w:right="247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Potential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uarri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river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osi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sults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e-load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1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5.1.2.2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SUBSURFACE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INVESTIGATIONS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exact"/>
        <w:ind w:left="840" w:right="458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rofil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bservatio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photo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hic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record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encoun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bsurface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exact"/>
        <w:ind w:left="840" w:right="340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sampl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taken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import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50" w:firstLine="-7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logs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ically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below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visual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scri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(e.g.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brown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(e.g.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SM)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make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elevation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transitio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types.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sificatio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Classificati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mm)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N-values.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symbol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level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time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drilling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Also,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Appendix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15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5.1.2.3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LABORA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TEST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RESU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16)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gravity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solids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854)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Atterberg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318)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Grain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size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alysis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422)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classific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accordi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System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jc w:val="left"/>
        <w:spacing w:after="0"/>
        <w:sectPr>
          <w:pgMar w:header="742" w:footer="957" w:top="1160" w:bottom="1140" w:left="1320" w:right="134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g.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mpacti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modified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effort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7)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confi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compressive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strength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esive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CBR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(ASTM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2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variations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between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projects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contain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vert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ontal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tures.</w:t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15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5.1.2.4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ADDITIONAL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ANC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LABORATORY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TESTS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-1.480137pt;width:367.712556pt;height:388.477087pt;mso-position-horizontal-relative:page;mso-position-vertical-relative:paragraph;z-index:-2374" coordorigin="2033,-30" coordsize="7354,7770">
            <v:shape style="position:absolute;left:2033;top:5120;width:2572;height:2620" type="#_x0000_t75">
              <v:imagedata r:id="rId185" o:title=""/>
            </v:shape>
            <v:shape style="position:absolute;left:3066;top:5280;width:1752;height:2100" type="#_x0000_t75">
              <v:imagedata r:id="rId186" o:title=""/>
            </v:shape>
            <v:shape style="position:absolute;left:2473;top:4960;width:1009;height:160" type="#_x0000_t75">
              <v:imagedata r:id="rId187" o:title=""/>
            </v:shape>
            <v:shape style="position:absolute;left:3370;top:3851;width:2363;height:2580" type="#_x0000_t75">
              <v:imagedata r:id="rId188" o:title=""/>
            </v:shape>
            <v:shape style="position:absolute;left:6222;top:5691;width:93;height:20" type="#_x0000_t75">
              <v:imagedata r:id="rId189" o:title=""/>
            </v:shape>
            <v:shape style="position:absolute;left:5142;top:5091;width:1289;height:600" type="#_x0000_t75">
              <v:imagedata r:id="rId190" o:title=""/>
            </v:shape>
            <v:shape style="position:absolute;left:4493;top:4891;width:1178;height:160" type="#_x0000_t75">
              <v:imagedata r:id="rId191" o:title=""/>
            </v:shape>
            <v:shape style="position:absolute;left:4251;top:4011;width:1124;height:880" type="#_x0000_t75">
              <v:imagedata r:id="rId192" o:title=""/>
            </v:shape>
            <v:shape style="position:absolute;left:3730;top:3691;width:835;height:160" type="#_x0000_t75">
              <v:imagedata r:id="rId193" o:title=""/>
            </v:shape>
            <v:shape style="position:absolute;left:4857;top:2523;width:1870;height:2876" type="#_x0000_t75">
              <v:imagedata r:id="rId194" o:title=""/>
            </v:shape>
            <v:shape style="position:absolute;left:6857;top:3965;width:877;height:442" type="#_x0000_t75">
              <v:imagedata r:id="rId195" o:title=""/>
            </v:shape>
            <v:shape style="position:absolute;left:5233;top:2916;width:2133;height:1340" type="#_x0000_t75">
              <v:imagedata r:id="rId196" o:title=""/>
            </v:shape>
            <v:shape style="position:absolute;left:5808;top:1109;width:2325;height:2882" type="#_x0000_t75">
              <v:imagedata r:id="rId197" o:title=""/>
            </v:shape>
            <v:shape style="position:absolute;left:6943;top:2136;width:726;height:485" type="#_x0000_t75">
              <v:imagedata r:id="rId198" o:title=""/>
            </v:shape>
            <v:shape style="position:absolute;left:7264;top:797;width:2124;height:1942" type="#_x0000_t75">
              <v:imagedata r:id="rId199" o:title=""/>
            </v:shape>
            <v:shape style="position:absolute;left:6619;top:-30;width:1222;height:1223" type="#_x0000_t75">
              <v:imagedata r:id="rId200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conditio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0)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6.0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USACE-AED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RTIFICATION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REQUIR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00" w:right="6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stigat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laborator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USACE-A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Quality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rance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roster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laborator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rtified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ntained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maint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certification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copy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certif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7.0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NCES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UFC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anics,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</w:p>
    <w:p>
      <w:pPr>
        <w:spacing w:before="3" w:after="0" w:line="230" w:lineRule="exact"/>
        <w:ind w:left="1180" w:right="58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UFC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otechn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2004</w:t>
      </w:r>
    </w:p>
    <w:p>
      <w:pPr>
        <w:spacing w:before="0" w:after="0" w:line="227" w:lineRule="exact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UFC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3FA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Buildings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</w:p>
    <w:p>
      <w:pPr>
        <w:spacing w:before="0" w:after="0" w:line="229" w:lineRule="exact"/>
        <w:ind w:left="11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Struct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2004</w:t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UFC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Expansi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2004</w:t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1110-1-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</w:t>
      </w:r>
    </w:p>
    <w:p>
      <w:pPr>
        <w:spacing w:before="0" w:after="0" w:line="229" w:lineRule="exact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1110-1-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Settlem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Analysis,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990</w:t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1110-1-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acity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</w:p>
    <w:p>
      <w:pPr>
        <w:spacing w:before="0" w:after="0" w:line="240" w:lineRule="auto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1110-2-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ability,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2003</w:t>
      </w:r>
    </w:p>
    <w:p>
      <w:pPr>
        <w:spacing w:before="0" w:after="0" w:line="229" w:lineRule="exact"/>
        <w:ind w:left="8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Navy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Dynamics,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Stabilization,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nical</w:t>
      </w:r>
    </w:p>
    <w:p>
      <w:pPr>
        <w:spacing w:before="0" w:after="0" w:line="240" w:lineRule="auto"/>
        <w:ind w:left="11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1983</w:t>
      </w:r>
    </w:p>
    <w:p>
      <w:pPr>
        <w:jc w:val="left"/>
        <w:spacing w:after="0"/>
        <w:sectPr>
          <w:pgMar w:header="742" w:footer="957" w:top="1160" w:bottom="1140" w:left="1340" w:right="1660"/>
          <w:pgSz w:w="12240" w:h="1584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01.667442pt;margin-top:201.660004pt;width:367.712556pt;height:388.477087pt;mso-position-horizontal-relative:page;mso-position-vertical-relative:page;z-index:-2373" coordorigin="2033,4033" coordsize="7354,7770">
            <v:shape style="position:absolute;left:2033;top:9183;width:2572;height:2620" type="#_x0000_t75">
              <v:imagedata r:id="rId201" o:title=""/>
            </v:shape>
            <v:shape style="position:absolute;left:3066;top:9343;width:1752;height:2100" type="#_x0000_t75">
              <v:imagedata r:id="rId202" o:title=""/>
            </v:shape>
            <v:shape style="position:absolute;left:2473;top:9023;width:1009;height:160" type="#_x0000_t75">
              <v:imagedata r:id="rId203" o:title=""/>
            </v:shape>
            <v:shape style="position:absolute;left:3370;top:7914;width:2363;height:2580" type="#_x0000_t75">
              <v:imagedata r:id="rId204" o:title=""/>
            </v:shape>
            <v:shape style="position:absolute;left:6222;top:9754;width:93;height:20" type="#_x0000_t75">
              <v:imagedata r:id="rId205" o:title=""/>
            </v:shape>
            <v:shape style="position:absolute;left:5142;top:9154;width:1289;height:600" type="#_x0000_t75">
              <v:imagedata r:id="rId206" o:title=""/>
            </v:shape>
            <v:shape style="position:absolute;left:4493;top:8954;width:1178;height:160" type="#_x0000_t75">
              <v:imagedata r:id="rId207" o:title=""/>
            </v:shape>
            <v:shape style="position:absolute;left:4251;top:8074;width:1124;height:880" type="#_x0000_t75">
              <v:imagedata r:id="rId208" o:title=""/>
            </v:shape>
            <v:shape style="position:absolute;left:3730;top:7754;width:835;height:160" type="#_x0000_t75">
              <v:imagedata r:id="rId209" o:title=""/>
            </v:shape>
            <v:shape style="position:absolute;left:4857;top:6586;width:1870;height:2876" type="#_x0000_t75">
              <v:imagedata r:id="rId210" o:title=""/>
            </v:shape>
            <v:shape style="position:absolute;left:6857;top:8028;width:877;height:442" type="#_x0000_t75">
              <v:imagedata r:id="rId211" o:title=""/>
            </v:shape>
            <v:shape style="position:absolute;left:5233;top:6979;width:2133;height:1340" type="#_x0000_t75">
              <v:imagedata r:id="rId212" o:title=""/>
            </v:shape>
            <v:shape style="position:absolute;left:5808;top:5172;width:2325;height:2882" type="#_x0000_t75">
              <v:imagedata r:id="rId213" o:title=""/>
            </v:shape>
            <v:shape style="position:absolute;left:6943;top:6199;width:726;height:485" type="#_x0000_t75">
              <v:imagedata r:id="rId214" o:title=""/>
            </v:shape>
            <v:shape style="position:absolute;left:7264;top:4860;width:2124;height:1942" type="#_x0000_t75">
              <v:imagedata r:id="rId215" o:title=""/>
            </v:shape>
            <v:shape style="position:absolute;left:6619;top:4033;width:1222;height:1223" type="#_x0000_t75">
              <v:imagedata r:id="rId216" o:title="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30" w:lineRule="exact"/>
        <w:ind w:left="2928" w:right="2871" w:firstLine="91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ndix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FIELD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LOG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2" w:footer="957" w:top="1160" w:bottom="114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42" w:footer="957" w:top="1160" w:bottom="1140" w:left="1420" w:right="1720"/>
          <w:pgSz w:w="12240" w:h="15840"/>
        </w:sectPr>
      </w:pPr>
      <w:rPr/>
    </w:p>
    <w:p>
      <w:pPr>
        <w:spacing w:before="34" w:after="0" w:line="240" w:lineRule="auto"/>
        <w:ind w:left="105" w:right="-70"/>
        <w:jc w:val="left"/>
        <w:tabs>
          <w:tab w:pos="3200" w:val="left"/>
          <w:tab w:pos="62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Field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Boring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Log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Proje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t: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Boring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#: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right="-20"/>
        <w:jc w:val="left"/>
        <w:tabs>
          <w:tab w:pos="8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Page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1720"/>
          <w:cols w:num="2" w:equalWidth="0">
            <w:col w:w="7009" w:space="723"/>
            <w:col w:w="1368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4" w:after="0" w:line="226" w:lineRule="exact"/>
        <w:ind w:left="105" w:right="-20"/>
        <w:jc w:val="left"/>
        <w:tabs>
          <w:tab w:pos="3200" w:val="left"/>
          <w:tab w:pos="62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: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Site: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Loc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1720"/>
        </w:sectPr>
      </w:pPr>
      <w:rPr/>
    </w:p>
    <w:p>
      <w:pPr>
        <w:spacing w:before="34" w:after="0" w:line="240" w:lineRule="auto"/>
        <w:ind w:left="105" w:right="-74"/>
        <w:jc w:val="left"/>
        <w:tabs>
          <w:tab w:pos="3200" w:val="left"/>
          <w:tab w:pos="56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Drilled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by: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Start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te: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mpletion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5" w:lineRule="exact"/>
        <w:ind w:right="514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te: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Total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pth: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1720"/>
          <w:cols w:num="2" w:equalWidth="0">
            <w:col w:w="6690" w:space="470"/>
            <w:col w:w="1940"/>
          </w:cols>
        </w:sectPr>
      </w:pPr>
      <w:rPr/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6" w:lineRule="exact"/>
        <w:ind w:left="105" w:right="-20"/>
        <w:jc w:val="left"/>
        <w:tabs>
          <w:tab w:pos="62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Drilling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Meth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Equipment: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172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31" w:right="-5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.14283pt;margin-top:-10.444062pt;width:12.02pt;height:53.974745pt;mso-position-horizontal-relative:page;mso-position-vertical-relative:paragraph;z-index:-2371" type="#_x0000_t202" filled="f" stroked="f">
            <v:textbox inset="0,0,0,0" style="layout-flow:vertical">
              <w:txbxContent>
                <w:p>
                  <w:pPr>
                    <w:spacing w:before="0" w:after="0" w:line="225" w:lineRule="exact"/>
                    <w:ind w:left="20" w:right="-5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b/>
                      <w:bCs/>
                    </w:rPr>
                    <w:t>DEPTH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b/>
                      <w:bCs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-1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  <w:b/>
                      <w:bCs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SPT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Bl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992" w:right="10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Count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395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SAMPLE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41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7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4" w:after="0" w:line="295" w:lineRule="auto"/>
        <w:ind w:left="-17" w:right="-3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Litho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gy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Strip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Visual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Descr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ption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eld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Test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1720"/>
          <w:cols w:num="4" w:equalWidth="0">
            <w:col w:w="1720" w:space="780"/>
            <w:col w:w="1229" w:space="1092"/>
            <w:col w:w="468" w:space="534"/>
            <w:col w:w="3277"/>
          </w:cols>
        </w:sectPr>
      </w:pPr>
      <w:rPr/>
    </w:p>
    <w:p>
      <w:pPr>
        <w:spacing w:before="0" w:after="0" w:line="305" w:lineRule="exact"/>
        <w:ind w:left="2199" w:right="-20"/>
        <w:jc w:val="left"/>
        <w:tabs>
          <w:tab w:pos="3240" w:val="left"/>
          <w:tab w:pos="4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8.589996pt;margin-top:91.029999pt;width:459.91pt;height:609.1pt;mso-position-horizontal-relative:page;mso-position-vertical-relative:page;z-index:-2372" coordorigin="1372,1821" coordsize="9198,12182">
            <v:shape style="position:absolute;left:2033;top:9183;width:2572;height:2620" type="#_x0000_t75">
              <v:imagedata r:id="rId217" o:title=""/>
            </v:shape>
            <v:shape style="position:absolute;left:3066;top:9343;width:1752;height:2100" type="#_x0000_t75">
              <v:imagedata r:id="rId218" o:title=""/>
            </v:shape>
            <v:shape style="position:absolute;left:2473;top:9023;width:1009;height:160" type="#_x0000_t75">
              <v:imagedata r:id="rId219" o:title=""/>
            </v:shape>
            <v:shape style="position:absolute;left:3370;top:7914;width:2363;height:2580" type="#_x0000_t75">
              <v:imagedata r:id="rId220" o:title=""/>
            </v:shape>
            <v:shape style="position:absolute;left:6222;top:9754;width:93;height:20" type="#_x0000_t75">
              <v:imagedata r:id="rId221" o:title=""/>
            </v:shape>
            <v:shape style="position:absolute;left:5142;top:9154;width:1289;height:600" type="#_x0000_t75">
              <v:imagedata r:id="rId222" o:title=""/>
            </v:shape>
            <v:shape style="position:absolute;left:4493;top:8954;width:1178;height:160" type="#_x0000_t75">
              <v:imagedata r:id="rId223" o:title=""/>
            </v:shape>
            <v:shape style="position:absolute;left:4251;top:8074;width:1124;height:880" type="#_x0000_t75">
              <v:imagedata r:id="rId224" o:title=""/>
            </v:shape>
            <v:shape style="position:absolute;left:3730;top:7754;width:835;height:160" type="#_x0000_t75">
              <v:imagedata r:id="rId225" o:title=""/>
            </v:shape>
            <v:shape style="position:absolute;left:4857;top:6586;width:1870;height:2876" type="#_x0000_t75">
              <v:imagedata r:id="rId226" o:title=""/>
            </v:shape>
            <v:shape style="position:absolute;left:6857;top:8028;width:877;height:442" type="#_x0000_t75">
              <v:imagedata r:id="rId227" o:title=""/>
            </v:shape>
            <v:shape style="position:absolute;left:5233;top:6979;width:2133;height:1340" type="#_x0000_t75">
              <v:imagedata r:id="rId228" o:title=""/>
            </v:shape>
            <v:shape style="position:absolute;left:5808;top:5172;width:2325;height:2882" type="#_x0000_t75">
              <v:imagedata r:id="rId229" o:title=""/>
            </v:shape>
            <v:shape style="position:absolute;left:6943;top:6199;width:726;height:485" type="#_x0000_t75">
              <v:imagedata r:id="rId230" o:title=""/>
            </v:shape>
            <v:shape style="position:absolute;left:7264;top:4860;width:2124;height:1942" type="#_x0000_t75">
              <v:imagedata r:id="rId231" o:title=""/>
            </v:shape>
            <v:shape style="position:absolute;left:6619;top:4033;width:1222;height:1223" type="#_x0000_t75">
              <v:imagedata r:id="rId232" o:title=""/>
            </v:shape>
            <v:group style="position:absolute;left:1396;top:1843;width:9163;height:2" coordorigin="1396,1843" coordsize="9163,2">
              <v:shape style="position:absolute;left:1396;top:1843;width:9163;height:2" coordorigin="1396,1843" coordsize="9163,0" path="m1396,1843l10559,1843e" filled="f" stroked="t" strokeweight=".820003pt" strokecolor="#000000">
                <v:path arrowok="t"/>
              </v:shape>
            </v:group>
            <v:group style="position:absolute;left:1424;top:1873;width:9106;height:2" coordorigin="1424,1873" coordsize="9106,2">
              <v:shape style="position:absolute;left:1424;top:1873;width:9106;height:2" coordorigin="1424,1873" coordsize="9106,0" path="m1424,1873l10530,1873e" filled="f" stroked="t" strokeweight=".94pt" strokecolor="#000000">
                <v:path arrowok="t"/>
              </v:shape>
            </v:group>
            <v:group style="position:absolute;left:1432;top:1882;width:2;height:12062" coordorigin="1432,1882" coordsize="2,12062">
              <v:shape style="position:absolute;left:1432;top:1882;width:2;height:12062" coordorigin="1432,1882" coordsize="0,12062" path="m1432,1882l1432,13944e" filled="f" stroked="t" strokeweight=".82pt" strokecolor="#000000">
                <v:path arrowok="t"/>
              </v:shape>
            </v:group>
            <v:group style="position:absolute;left:1403;top:1829;width:2;height:12158" coordorigin="1403,1829" coordsize="2,12158">
              <v:shape style="position:absolute;left:1403;top:1829;width:2;height:12158" coordorigin="1403,1829" coordsize="0,12158" path="m1403,1829l1403,13987e" filled="f" stroked="t" strokeweight=".82pt" strokecolor="#000000">
                <v:path arrowok="t"/>
              </v:shape>
            </v:group>
            <v:group style="position:absolute;left:4528;top:1870;width:2;height:2076" coordorigin="4528,1870" coordsize="2,2076">
              <v:shape style="position:absolute;left:4528;top:1870;width:2;height:2076" coordorigin="4528,1870" coordsize="0,2076" path="m4528,1870l4528,3946e" filled="f" stroked="t" strokeweight="1.06pt" strokecolor="#000000">
                <v:path arrowok="t"/>
              </v:shape>
            </v:group>
            <v:group style="position:absolute;left:7516;top:1870;width:2;height:1381" coordorigin="7516,1870" coordsize="2,1381">
              <v:shape style="position:absolute;left:7516;top:1870;width:2;height:1381" coordorigin="7516,1870" coordsize="0,1381" path="m7516,1870l7516,3251e" filled="f" stroked="t" strokeweight="1.06pt" strokecolor="#000000">
                <v:path arrowok="t"/>
              </v:shape>
            </v:group>
            <v:group style="position:absolute;left:9044;top:1870;width:2;height:686" coordorigin="9044,1870" coordsize="2,686">
              <v:shape style="position:absolute;left:9044;top:1870;width:2;height:686" coordorigin="9044,1870" coordsize="0,686" path="m9044,1870l9044,2556e" filled="f" stroked="t" strokeweight="1.06pt" strokecolor="#000000">
                <v:path arrowok="t"/>
              </v:shape>
            </v:group>
            <v:group style="position:absolute;left:10552;top:1829;width:2;height:12166" coordorigin="10552,1829" coordsize="2,12166">
              <v:shape style="position:absolute;left:10552;top:1829;width:2;height:12166" coordorigin="10552,1829" coordsize="0,12166" path="m10552,1829l10552,13994e" filled="f" stroked="t" strokeweight=".82pt" strokecolor="#000000">
                <v:path arrowok="t"/>
              </v:shape>
            </v:group>
            <v:group style="position:absolute;left:10523;top:1882;width:2;height:12062" coordorigin="10523,1882" coordsize="2,12062">
              <v:shape style="position:absolute;left:10523;top:1882;width:2;height:12062" coordorigin="10523,1882" coordsize="0,12062" path="m10523,1882l10523,13944e" filled="f" stroked="t" strokeweight=".82pt" strokecolor="#000000">
                <v:path arrowok="t"/>
              </v:shape>
            </v:group>
            <v:group style="position:absolute;left:1396;top:2219;width:43;height:2" coordorigin="1396,2219" coordsize="43,2">
              <v:shape style="position:absolute;left:1396;top:2219;width:43;height:2" coordorigin="1396,2219" coordsize="43,0" path="m1396,2219l1439,2219e" filled="f" stroked="t" strokeweight="2.38pt" strokecolor="#000000">
                <v:path arrowok="t"/>
              </v:shape>
            </v:group>
            <v:group style="position:absolute;left:1396;top:2566;width:9163;height:2" coordorigin="1396,2566" coordsize="9163,2">
              <v:shape style="position:absolute;left:1396;top:2566;width:9163;height:2" coordorigin="1396,2566" coordsize="9163,0" path="m1396,2566l10559,2566e" filled="f" stroked="t" strokeweight="1.120pt" strokecolor="#000000">
                <v:path arrowok="t"/>
              </v:shape>
            </v:group>
            <v:group style="position:absolute;left:1396;top:3261;width:9163;height:2" coordorigin="1396,3261" coordsize="9163,2">
              <v:shape style="position:absolute;left:1396;top:3261;width:9163;height:2" coordorigin="1396,3261" coordsize="9163,0" path="m1396,3261l10559,3261e" filled="f" stroked="t" strokeweight="1.120pt" strokecolor="#000000">
                <v:path arrowok="t"/>
              </v:shape>
            </v:group>
            <v:group style="position:absolute;left:7000;top:3271;width:2;height:674" coordorigin="7000,3271" coordsize="2,674">
              <v:shape style="position:absolute;left:7000;top:3271;width:2;height:674" coordorigin="7000,3271" coordsize="0,674" path="m7000,3271l7000,3946e" filled="f" stroked="t" strokeweight="1.06pt" strokecolor="#000000">
                <v:path arrowok="t"/>
              </v:shape>
            </v:group>
            <v:group style="position:absolute;left:8472;top:3271;width:2;height:674" coordorigin="8472,3271" coordsize="2,674">
              <v:shape style="position:absolute;left:8472;top:3271;width:2;height:674" coordorigin="8472,3271" coordsize="0,674" path="m8472,3271l8472,3946e" filled="f" stroked="t" strokeweight="1.06pt" strokecolor="#000000">
                <v:path arrowok="t"/>
              </v:shape>
            </v:group>
            <v:group style="position:absolute;left:1396;top:3956;width:9163;height:2" coordorigin="1396,3956" coordsize="9163,2">
              <v:shape style="position:absolute;left:1396;top:3956;width:9163;height:2" coordorigin="1396,3956" coordsize="9163,0" path="m1396,3956l10559,3956e" filled="f" stroked="t" strokeweight="1.120pt" strokecolor="#000000">
                <v:path arrowok="t"/>
              </v:shape>
            </v:group>
            <v:group style="position:absolute;left:7516;top:3966;width:2;height:630" coordorigin="7516,3966" coordsize="2,630">
              <v:shape style="position:absolute;left:7516;top:3966;width:2;height:630" coordorigin="7516,3966" coordsize="0,630" path="m7516,3966l7516,4596e" filled="f" stroked="t" strokeweight="1.06pt" strokecolor="#000000">
                <v:path arrowok="t"/>
              </v:shape>
            </v:group>
            <v:group style="position:absolute;left:1424;top:4603;width:9106;height:2" coordorigin="1424,4603" coordsize="9106,2">
              <v:shape style="position:absolute;left:1424;top:4603;width:9106;height:2" coordorigin="1424,4603" coordsize="9106,0" path="m1424,4603l10530,4603e" filled="f" stroked="t" strokeweight=".82pt" strokecolor="#000000">
                <v:path arrowok="t"/>
              </v:shape>
            </v:group>
            <v:group style="position:absolute;left:1424;top:4632;width:9106;height:2" coordorigin="1424,4632" coordsize="9106,2">
              <v:shape style="position:absolute;left:1424;top:4632;width:9106;height:2" coordorigin="1424,4632" coordsize="9106,0" path="m1424,4632l10530,4632e" filled="f" stroked="t" strokeweight=".82pt" strokecolor="#000000">
                <v:path arrowok="t"/>
              </v:shape>
            </v:group>
            <v:group style="position:absolute;left:1916;top:4630;width:2;height:9314" coordorigin="1916,4630" coordsize="2,9314">
              <v:shape style="position:absolute;left:1916;top:4630;width:2;height:9314" coordorigin="1916,4630" coordsize="0,9314" path="m1916,4630l1916,13944e" filled="f" stroked="t" strokeweight="1.06pt" strokecolor="#000000">
                <v:path arrowok="t"/>
              </v:shape>
            </v:group>
            <v:group style="position:absolute;left:3511;top:4630;width:2;height:9314" coordorigin="3511,4630" coordsize="2,9314">
              <v:shape style="position:absolute;left:3511;top:4630;width:2;height:9314" coordorigin="3511,4630" coordsize="0,9314" path="m3511,4630l3511,13944e" filled="f" stroked="t" strokeweight="1.06pt" strokecolor="#000000">
                <v:path arrowok="t"/>
              </v:shape>
            </v:group>
            <v:group style="position:absolute;left:5952;top:4630;width:2;height:9314" coordorigin="5952,4630" coordsize="2,9314">
              <v:shape style="position:absolute;left:5952;top:4630;width:2;height:9314" coordorigin="5952,4630" coordsize="0,9314" path="m5952,4630l5952,13944e" filled="f" stroked="t" strokeweight="1.06pt" strokecolor="#000000">
                <v:path arrowok="t"/>
              </v:shape>
            </v:group>
            <v:group style="position:absolute;left:7000;top:4630;width:2;height:9314" coordorigin="7000,4630" coordsize="2,9314">
              <v:shape style="position:absolute;left:7000;top:4630;width:2;height:9314" coordorigin="7000,4630" coordsize="0,9314" path="m7000,4630l7000,13944e" filled="f" stroked="t" strokeweight="1.06pt" strokecolor="#000000">
                <v:path arrowok="t"/>
              </v:shape>
            </v:group>
            <v:group style="position:absolute;left:1396;top:4900;width:43;height:2" coordorigin="1396,4900" coordsize="43,2">
              <v:shape style="position:absolute;left:1396;top:4900;width:43;height:2" coordorigin="1396,4900" coordsize="43,0" path="m1396,4900l1439,4900e" filled="f" stroked="t" strokeweight="2.38pt" strokecolor="#000000">
                <v:path arrowok="t"/>
              </v:shape>
            </v:group>
            <v:group style="position:absolute;left:1396;top:5174;width:43;height:2" coordorigin="1396,5174" coordsize="43,2">
              <v:shape style="position:absolute;left:1396;top:5174;width:43;height:2" coordorigin="1396,5174" coordsize="43,0" path="m1396,5174l1439,5174e" filled="f" stroked="t" strokeweight="2.38pt" strokecolor="#000000">
                <v:path arrowok="t"/>
              </v:shape>
            </v:group>
            <v:group style="position:absolute;left:1396;top:5449;width:43;height:2" coordorigin="1396,5449" coordsize="43,2">
              <v:shape style="position:absolute;left:1396;top:5449;width:43;height:2" coordorigin="1396,5449" coordsize="43,0" path="m1396,5449l1439,5449e" filled="f" stroked="t" strokeweight="2.38pt" strokecolor="#000000">
                <v:path arrowok="t"/>
              </v:shape>
            </v:group>
            <v:group style="position:absolute;left:1396;top:5725;width:43;height:2" coordorigin="1396,5725" coordsize="43,2">
              <v:shape style="position:absolute;left:1396;top:5725;width:43;height:2" coordorigin="1396,5725" coordsize="43,0" path="m1396,5725l1439,5725e" filled="f" stroked="t" strokeweight="2.38pt" strokecolor="#000000">
                <v:path arrowok="t"/>
              </v:shape>
            </v:group>
            <v:group style="position:absolute;left:3521;top:5712;width:2422;height:2" coordorigin="3521,5712" coordsize="2422,2">
              <v:shape style="position:absolute;left:3521;top:5712;width:2422;height:2" coordorigin="3521,5712" coordsize="2422,0" path="m3521,5712l5942,5712e" filled="f" stroked="t" strokeweight="1.06pt" strokecolor="#000000">
                <v:path arrowok="t"/>
              </v:shape>
            </v:group>
            <v:group style="position:absolute;left:4528;top:5693;width:2;height:8251" coordorigin="4528,5693" coordsize="2,8251">
              <v:shape style="position:absolute;left:4528;top:5693;width:2;height:8251" coordorigin="4528,5693" coordsize="0,8251" path="m4528,5693l4528,13944e" filled="f" stroked="t" strokeweight="1.06pt" strokecolor="#000000">
                <v:path arrowok="t"/>
              </v:shape>
            </v:group>
            <v:group style="position:absolute;left:5264;top:5693;width:2;height:8251" coordorigin="5264,5693" coordsize="2,8251">
              <v:shape style="position:absolute;left:5264;top:5693;width:2;height:8251" coordorigin="5264,5693" coordsize="0,8251" path="m5264,5693l5264,13944e" filled="f" stroked="t" strokeweight="1.06pt" strokecolor="#000000">
                <v:path arrowok="t"/>
              </v:shape>
            </v:group>
            <v:group style="position:absolute;left:1396;top:6070;width:43;height:2" coordorigin="1396,6070" coordsize="43,2">
              <v:shape style="position:absolute;left:1396;top:6070;width:43;height:2" coordorigin="1396,6070" coordsize="43,0" path="m1396,6070l1439,6070e" filled="f" stroked="t" strokeweight="2.38pt" strokecolor="#000000">
                <v:path arrowok="t"/>
              </v:shape>
            </v:group>
            <v:group style="position:absolute;left:1396;top:6415;width:43;height:2" coordorigin="1396,6415" coordsize="43,2">
              <v:shape style="position:absolute;left:1396;top:6415;width:43;height:2" coordorigin="1396,6415" coordsize="43,0" path="m1396,6415l1439,6415e" filled="f" stroked="t" strokeweight="2.38pt" strokecolor="#000000">
                <v:path arrowok="t"/>
              </v:shape>
            </v:group>
            <v:group style="position:absolute;left:1424;top:6674;width:9106;height:2" coordorigin="1424,6674" coordsize="9106,2">
              <v:shape style="position:absolute;left:1424;top:6674;width:9106;height:2" coordorigin="1424,6674" coordsize="9106,0" path="m1424,6674l10530,6674e" filled="f" stroked="t" strokeweight=".82pt" strokecolor="#000000">
                <v:path arrowok="t"/>
              </v:shape>
            </v:group>
            <v:group style="position:absolute;left:1424;top:6703;width:9106;height:2" coordorigin="1424,6703" coordsize="9106,2">
              <v:shape style="position:absolute;left:1424;top:6703;width:9106;height:2" coordorigin="1424,6703" coordsize="9106,0" path="m1424,6703l10530,6703e" filled="f" stroked="t" strokeweight=".82pt" strokecolor="#000000">
                <v:path arrowok="t"/>
              </v:shape>
            </v:group>
            <v:group style="position:absolute;left:2448;top:6701;width:2;height:7243" coordorigin="2448,6701" coordsize="2,7243">
              <v:shape style="position:absolute;left:2448;top:6701;width:2;height:7243" coordorigin="2448,6701" coordsize="0,7243" path="m2448,6701l2448,13944e" filled="f" stroked="t" strokeweight="1.06pt" strokecolor="#000000">
                <v:path arrowok="t"/>
              </v:shape>
            </v:group>
            <v:group style="position:absolute;left:2960;top:6701;width:2;height:7243" coordorigin="2960,6701" coordsize="2,7243">
              <v:shape style="position:absolute;left:2960;top:6701;width:2;height:7243" coordorigin="2960,6701" coordsize="0,7243" path="m2960,6701l2960,13944e" filled="f" stroked="t" strokeweight="1.06pt" strokecolor="#000000">
                <v:path arrowok="t"/>
              </v:shape>
            </v:group>
            <v:group style="position:absolute;left:1396;top:7050;width:43;height:2" coordorigin="1396,7050" coordsize="43,2">
              <v:shape style="position:absolute;left:1396;top:7050;width:43;height:2" coordorigin="1396,7050" coordsize="43,0" path="m1396,7050l1439,7050e" filled="f" stroked="t" strokeweight="2.38pt" strokecolor="#000000">
                <v:path arrowok="t"/>
              </v:shape>
            </v:group>
            <v:group style="position:absolute;left:1396;top:7394;width:43;height:2" coordorigin="1396,7394" coordsize="43,2">
              <v:shape style="position:absolute;left:1396;top:7394;width:43;height:2" coordorigin="1396,7394" coordsize="43,0" path="m1396,7394l1439,7394e" filled="f" stroked="t" strokeweight="2.38pt" strokecolor="#000000">
                <v:path arrowok="t"/>
              </v:shape>
            </v:group>
            <v:group style="position:absolute;left:1396;top:7740;width:43;height:2" coordorigin="1396,7740" coordsize="43,2">
              <v:shape style="position:absolute;left:1396;top:7740;width:43;height:2" coordorigin="1396,7740" coordsize="43,0" path="m1396,7740l1439,7740e" filled="f" stroked="t" strokeweight="2.38pt" strokecolor="#000000">
                <v:path arrowok="t"/>
              </v:shape>
            </v:group>
            <v:group style="position:absolute;left:1396;top:8084;width:43;height:2" coordorigin="1396,8084" coordsize="43,2">
              <v:shape style="position:absolute;left:1396;top:8084;width:43;height:2" coordorigin="1396,8084" coordsize="43,0" path="m1396,8084l1439,8084e" filled="f" stroked="t" strokeweight="2.38pt" strokecolor="#000000">
                <v:path arrowok="t"/>
              </v:shape>
            </v:group>
            <v:group style="position:absolute;left:1396;top:8430;width:43;height:2" coordorigin="1396,8430" coordsize="43,2">
              <v:shape style="position:absolute;left:1396;top:8430;width:43;height:2" coordorigin="1396,8430" coordsize="43,0" path="m1396,8430l1439,8430e" filled="f" stroked="t" strokeweight="2.38pt" strokecolor="#000000">
                <v:path arrowok="t"/>
              </v:shape>
            </v:group>
            <v:group style="position:absolute;left:1396;top:8774;width:43;height:2" coordorigin="1396,8774" coordsize="43,2">
              <v:shape style="position:absolute;left:1396;top:8774;width:43;height:2" coordorigin="1396,8774" coordsize="43,0" path="m1396,8774l1439,8774e" filled="f" stroked="t" strokeweight="2.38pt" strokecolor="#000000">
                <v:path arrowok="t"/>
              </v:shape>
            </v:group>
            <v:group style="position:absolute;left:1396;top:9120;width:43;height:2" coordorigin="1396,9120" coordsize="43,2">
              <v:shape style="position:absolute;left:1396;top:9120;width:43;height:2" coordorigin="1396,9120" coordsize="43,0" path="m1396,9120l1439,9120e" filled="f" stroked="t" strokeweight="2.38pt" strokecolor="#000000">
                <v:path arrowok="t"/>
              </v:shape>
            </v:group>
            <v:group style="position:absolute;left:1396;top:9464;width:43;height:2" coordorigin="1396,9464" coordsize="43,2">
              <v:shape style="position:absolute;left:1396;top:9464;width:43;height:2" coordorigin="1396,9464" coordsize="43,0" path="m1396,9464l1439,9464e" filled="f" stroked="t" strokeweight="2.38pt" strokecolor="#000000">
                <v:path arrowok="t"/>
              </v:shape>
            </v:group>
            <v:group style="position:absolute;left:1396;top:9810;width:43;height:2" coordorigin="1396,9810" coordsize="43,2">
              <v:shape style="position:absolute;left:1396;top:9810;width:43;height:2" coordorigin="1396,9810" coordsize="43,0" path="m1396,9810l1439,9810e" filled="f" stroked="t" strokeweight="2.38pt" strokecolor="#000000">
                <v:path arrowok="t"/>
              </v:shape>
            </v:group>
            <v:group style="position:absolute;left:1396;top:10154;width:43;height:2" coordorigin="1396,10154" coordsize="43,2">
              <v:shape style="position:absolute;left:1396;top:10154;width:43;height:2" coordorigin="1396,10154" coordsize="43,0" path="m1396,10154l1439,10154e" filled="f" stroked="t" strokeweight="2.38pt" strokecolor="#000000">
                <v:path arrowok="t"/>
              </v:shape>
            </v:group>
            <v:group style="position:absolute;left:1396;top:10500;width:43;height:2" coordorigin="1396,10500" coordsize="43,2">
              <v:shape style="position:absolute;left:1396;top:10500;width:43;height:2" coordorigin="1396,10500" coordsize="43,0" path="m1396,10500l1439,10500e" filled="f" stroked="t" strokeweight="2.38pt" strokecolor="#000000">
                <v:path arrowok="t"/>
              </v:shape>
            </v:group>
            <v:group style="position:absolute;left:1396;top:10844;width:43;height:2" coordorigin="1396,10844" coordsize="43,2">
              <v:shape style="position:absolute;left:1396;top:10844;width:43;height:2" coordorigin="1396,10844" coordsize="43,0" path="m1396,10844l1439,10844e" filled="f" stroked="t" strokeweight="2.38pt" strokecolor="#000000">
                <v:path arrowok="t"/>
              </v:shape>
            </v:group>
            <v:group style="position:absolute;left:1396;top:11190;width:43;height:2" coordorigin="1396,11190" coordsize="43,2">
              <v:shape style="position:absolute;left:1396;top:11190;width:43;height:2" coordorigin="1396,11190" coordsize="43,0" path="m1396,11190l1439,11190e" filled="f" stroked="t" strokeweight="2.38pt" strokecolor="#000000">
                <v:path arrowok="t"/>
              </v:shape>
            </v:group>
            <v:group style="position:absolute;left:1396;top:11534;width:43;height:2" coordorigin="1396,11534" coordsize="43,2">
              <v:shape style="position:absolute;left:1396;top:11534;width:43;height:2" coordorigin="1396,11534" coordsize="43,0" path="m1396,11534l1439,11534e" filled="f" stroked="t" strokeweight="2.38pt" strokecolor="#000000">
                <v:path arrowok="t"/>
              </v:shape>
            </v:group>
            <v:group style="position:absolute;left:1396;top:11880;width:43;height:2" coordorigin="1396,11880" coordsize="43,2">
              <v:shape style="position:absolute;left:1396;top:11880;width:43;height:2" coordorigin="1396,11880" coordsize="43,0" path="m1396,11880l1439,11880e" filled="f" stroked="t" strokeweight="2.38pt" strokecolor="#000000">
                <v:path arrowok="t"/>
              </v:shape>
            </v:group>
            <v:group style="position:absolute;left:1396;top:12224;width:43;height:2" coordorigin="1396,12224" coordsize="43,2">
              <v:shape style="position:absolute;left:1396;top:12224;width:43;height:2" coordorigin="1396,12224" coordsize="43,0" path="m1396,12224l1439,12224e" filled="f" stroked="t" strokeweight="2.38pt" strokecolor="#000000">
                <v:path arrowok="t"/>
              </v:shape>
            </v:group>
            <v:group style="position:absolute;left:1396;top:12570;width:43;height:2" coordorigin="1396,12570" coordsize="43,2">
              <v:shape style="position:absolute;left:1396;top:12570;width:43;height:2" coordorigin="1396,12570" coordsize="43,0" path="m1396,12570l1439,12570e" filled="f" stroked="t" strokeweight="2.38pt" strokecolor="#000000">
                <v:path arrowok="t"/>
              </v:shape>
            </v:group>
            <v:group style="position:absolute;left:1396;top:12914;width:43;height:2" coordorigin="1396,12914" coordsize="43,2">
              <v:shape style="position:absolute;left:1396;top:12914;width:43;height:2" coordorigin="1396,12914" coordsize="43,0" path="m1396,12914l1439,12914e" filled="f" stroked="t" strokeweight="2.38pt" strokecolor="#000000">
                <v:path arrowok="t"/>
              </v:shape>
            </v:group>
            <v:group style="position:absolute;left:1396;top:13260;width:43;height:2" coordorigin="1396,13260" coordsize="43,2">
              <v:shape style="position:absolute;left:1396;top:13260;width:43;height:2" coordorigin="1396,13260" coordsize="43,0" path="m1396,13260l1439,13260e" filled="f" stroked="t" strokeweight="2.38pt" strokecolor="#000000">
                <v:path arrowok="t"/>
              </v:shape>
            </v:group>
            <v:group style="position:absolute;left:1396;top:13604;width:43;height:2" coordorigin="1396,13604" coordsize="43,2">
              <v:shape style="position:absolute;left:1396;top:13604;width:43;height:2" coordorigin="1396,13604" coordsize="43,0" path="m1396,13604l1439,13604e" filled="f" stroked="t" strokeweight="2.38pt" strokecolor="#000000">
                <v:path arrowok="t"/>
              </v:shape>
            </v:group>
            <v:group style="position:absolute;left:1396;top:13980;width:9163;height:2" coordorigin="1396,13980" coordsize="9163,2">
              <v:shape style="position:absolute;left:1396;top:13980;width:9163;height:2" coordorigin="1396,13980" coordsize="9163,0" path="m1396,13980l10559,13980e" filled="f" stroked="t" strokeweight=".82pt" strokecolor="#000000">
                <v:path arrowok="t"/>
              </v:shape>
            </v:group>
            <v:group style="position:absolute;left:1424;top:13951;width:9106;height:2" coordorigin="1424,13951" coordsize="9106,2">
              <v:shape style="position:absolute;left:1424;top:13951;width:9106;height:2" coordorigin="1424,13951" coordsize="9106,0" path="m1424,13951l10530,13951e" filled="f" stroked="t" strokeweight=".8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2"/>
        </w:rPr>
        <w:t>Recove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2"/>
        </w:rPr>
        <w:t>y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10"/>
        </w:rPr>
        <w:t>pe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10"/>
        </w:rPr>
        <w:t>#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420" w:right="172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01.667442pt;margin-top:201.660004pt;width:367.712556pt;height:388.477087pt;mso-position-horizontal-relative:page;mso-position-vertical-relative:page;z-index:-2370" coordorigin="2033,4033" coordsize="7354,7770">
            <v:shape style="position:absolute;left:2033;top:9183;width:2572;height:2620" type="#_x0000_t75">
              <v:imagedata r:id="rId233" o:title=""/>
            </v:shape>
            <v:shape style="position:absolute;left:3066;top:9343;width:1752;height:2100" type="#_x0000_t75">
              <v:imagedata r:id="rId234" o:title=""/>
            </v:shape>
            <v:shape style="position:absolute;left:2473;top:9023;width:1009;height:160" type="#_x0000_t75">
              <v:imagedata r:id="rId235" o:title=""/>
            </v:shape>
            <v:shape style="position:absolute;left:3370;top:7914;width:2363;height:2580" type="#_x0000_t75">
              <v:imagedata r:id="rId236" o:title=""/>
            </v:shape>
            <v:shape style="position:absolute;left:6222;top:9754;width:93;height:20" type="#_x0000_t75">
              <v:imagedata r:id="rId237" o:title=""/>
            </v:shape>
            <v:shape style="position:absolute;left:5142;top:9154;width:1289;height:600" type="#_x0000_t75">
              <v:imagedata r:id="rId238" o:title=""/>
            </v:shape>
            <v:shape style="position:absolute;left:4493;top:8954;width:1178;height:160" type="#_x0000_t75">
              <v:imagedata r:id="rId239" o:title=""/>
            </v:shape>
            <v:shape style="position:absolute;left:4251;top:8074;width:1124;height:880" type="#_x0000_t75">
              <v:imagedata r:id="rId240" o:title=""/>
            </v:shape>
            <v:shape style="position:absolute;left:3730;top:7754;width:835;height:160" type="#_x0000_t75">
              <v:imagedata r:id="rId241" o:title=""/>
            </v:shape>
            <v:shape style="position:absolute;left:4857;top:6586;width:1870;height:2876" type="#_x0000_t75">
              <v:imagedata r:id="rId242" o:title=""/>
            </v:shape>
            <v:shape style="position:absolute;left:6857;top:8028;width:877;height:442" type="#_x0000_t75">
              <v:imagedata r:id="rId243" o:title=""/>
            </v:shape>
            <v:shape style="position:absolute;left:5233;top:6979;width:2133;height:1340" type="#_x0000_t75">
              <v:imagedata r:id="rId244" o:title=""/>
            </v:shape>
            <v:shape style="position:absolute;left:5808;top:5172;width:2325;height:2882" type="#_x0000_t75">
              <v:imagedata r:id="rId245" o:title=""/>
            </v:shape>
            <v:shape style="position:absolute;left:6943;top:6199;width:726;height:485" type="#_x0000_t75">
              <v:imagedata r:id="rId246" o:title=""/>
            </v:shape>
            <v:shape style="position:absolute;left:7264;top:4860;width:2124;height:1942" type="#_x0000_t75">
              <v:imagedata r:id="rId247" o:title=""/>
            </v:shape>
            <v:shape style="position:absolute;left:6619;top:4033;width:1222;height:1223" type="#_x0000_t75">
              <v:imagedata r:id="rId248" o:title="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3808" w:right="378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ndix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2864" w:right="284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742" w:footer="957" w:top="1160" w:bottom="114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840" w:right="-20"/>
        <w:jc w:val="left"/>
        <w:tabs>
          <w:tab w:pos="2420" w:val="left"/>
          <w:tab w:pos="3640" w:val="left"/>
          <w:tab w:pos="990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77.14286pt;margin-top:-1.717028pt;width:134.431894pt;height:.1pt;mso-position-horizontal-relative:page;mso-position-vertical-relative:paragraph;z-index:-2369" coordorigin="1543,-34" coordsize="2689,2">
            <v:shape style="position:absolute;left:1543;top:-34;width:2689;height:2" coordorigin="1543,-34" coordsize="2689,0" path="m1543,-34l4231,-34e" filled="f" stroked="t" strokeweight=".956811pt" strokecolor="#D4DBE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D1D8E4"/>
          <w:spacing w:val="0"/>
          <w:w w:val="65"/>
          <w:position w:val="-17"/>
        </w:rPr>
        <w:t>t</w:t>
      </w:r>
      <w:r>
        <w:rPr>
          <w:rFonts w:ascii="Times New Roman" w:hAnsi="Times New Roman" w:cs="Times New Roman" w:eastAsia="Times New Roman"/>
          <w:sz w:val="37"/>
          <w:szCs w:val="37"/>
          <w:color w:val="D1D8E4"/>
          <w:spacing w:val="0"/>
          <w:w w:val="100"/>
          <w:position w:val="-17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D1D8E4"/>
          <w:spacing w:val="0"/>
          <w:w w:val="100"/>
          <w:position w:val="-17"/>
        </w:rPr>
      </w:r>
      <w:r>
        <w:rPr>
          <w:rFonts w:ascii="Arial" w:hAnsi="Arial" w:cs="Arial" w:eastAsia="Arial"/>
          <w:sz w:val="16"/>
          <w:szCs w:val="16"/>
          <w:color w:val="D1D8E4"/>
          <w:spacing w:val="0"/>
          <w:w w:val="65"/>
          <w:position w:val="-13"/>
        </w:rPr>
        <w:t>+</w:t>
      </w:r>
      <w:r>
        <w:rPr>
          <w:rFonts w:ascii="Arial" w:hAnsi="Arial" w:cs="Arial" w:eastAsia="Arial"/>
          <w:sz w:val="16"/>
          <w:szCs w:val="16"/>
          <w:color w:val="D1D8E4"/>
          <w:spacing w:val="-20"/>
          <w:w w:val="65"/>
          <w:position w:val="-13"/>
        </w:rPr>
        <w:t> </w:t>
      </w:r>
      <w:r>
        <w:rPr>
          <w:rFonts w:ascii="Arial" w:hAnsi="Arial" w:cs="Arial" w:eastAsia="Arial"/>
          <w:sz w:val="16"/>
          <w:szCs w:val="16"/>
          <w:color w:val="D1D8E4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16"/>
          <w:szCs w:val="16"/>
          <w:color w:val="D1D8E4"/>
          <w:spacing w:val="0"/>
          <w:w w:val="100"/>
          <w:position w:val="-13"/>
        </w:rPr>
      </w:r>
      <w:r>
        <w:rPr>
          <w:rFonts w:ascii="Arial" w:hAnsi="Arial" w:cs="Arial" w:eastAsia="Arial"/>
          <w:sz w:val="24"/>
          <w:szCs w:val="24"/>
          <w:color w:val="000000"/>
          <w:spacing w:val="-5"/>
          <w:w w:val="54"/>
          <w:b/>
          <w:bCs/>
          <w:position w:val="0"/>
        </w:rPr>
        <w:t>S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68"/>
          <w:b/>
          <w:bCs/>
          <w:position w:val="0"/>
        </w:rPr>
        <w:t>um</w:t>
      </w:r>
      <w:r>
        <w:rPr>
          <w:rFonts w:ascii="Arial" w:hAnsi="Arial" w:cs="Arial" w:eastAsia="Arial"/>
          <w:sz w:val="24"/>
          <w:szCs w:val="24"/>
          <w:color w:val="1A1A1F"/>
          <w:spacing w:val="-2"/>
          <w:w w:val="69"/>
          <w:b/>
          <w:bCs/>
          <w:position w:val="0"/>
        </w:rPr>
        <w:t>m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62"/>
          <w:b/>
          <w:bCs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72"/>
          <w:b/>
          <w:bCs/>
          <w:position w:val="0"/>
        </w:rPr>
        <w:t>ry</w:t>
      </w:r>
      <w:r>
        <w:rPr>
          <w:rFonts w:ascii="Arial" w:hAnsi="Arial" w:cs="Arial" w:eastAsia="Arial"/>
          <w:sz w:val="24"/>
          <w:szCs w:val="24"/>
          <w:color w:val="1A1A1F"/>
          <w:spacing w:val="-3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1A1A1F"/>
          <w:spacing w:val="-4"/>
          <w:w w:val="65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65"/>
          <w:b/>
          <w:bCs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65"/>
          <w:b/>
          <w:bCs/>
          <w:position w:val="0"/>
        </w:rPr>
        <w:t>b</w:t>
      </w:r>
      <w:r>
        <w:rPr>
          <w:rFonts w:ascii="Arial" w:hAnsi="Arial" w:cs="Arial" w:eastAsia="Arial"/>
          <w:sz w:val="24"/>
          <w:szCs w:val="24"/>
          <w:color w:val="1A1A1F"/>
          <w:spacing w:val="3"/>
          <w:w w:val="65"/>
          <w:b/>
          <w:bCs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5"/>
          <w:b/>
          <w:bCs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11"/>
          <w:w w:val="65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65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030121"/>
          <w:spacing w:val="0"/>
          <w:w w:val="65"/>
          <w:b/>
          <w:bCs/>
          <w:position w:val="0"/>
        </w:rPr>
        <w:t>f</w:t>
      </w:r>
      <w:r>
        <w:rPr>
          <w:rFonts w:ascii="Arial" w:hAnsi="Arial" w:cs="Arial" w:eastAsia="Arial"/>
          <w:sz w:val="24"/>
          <w:szCs w:val="24"/>
          <w:color w:val="030121"/>
          <w:spacing w:val="-1"/>
          <w:w w:val="65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5"/>
          <w:b/>
          <w:bCs/>
          <w:position w:val="0"/>
        </w:rPr>
        <w:t>Ge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65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030121"/>
          <w:spacing w:val="6"/>
          <w:w w:val="65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65"/>
          <w:b/>
          <w:bCs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65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1A1A1F"/>
          <w:spacing w:val="-2"/>
          <w:w w:val="65"/>
          <w:b/>
          <w:bCs/>
          <w:position w:val="0"/>
        </w:rPr>
        <w:t>h</w:t>
      </w:r>
      <w:r>
        <w:rPr>
          <w:rFonts w:ascii="Arial" w:hAnsi="Arial" w:cs="Arial" w:eastAsia="Arial"/>
          <w:sz w:val="24"/>
          <w:szCs w:val="24"/>
          <w:color w:val="000000"/>
          <w:spacing w:val="-2"/>
          <w:w w:val="65"/>
          <w:b/>
          <w:bCs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65"/>
          <w:b/>
          <w:bCs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1A1A1F"/>
          <w:spacing w:val="-2"/>
          <w:w w:val="65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65"/>
          <w:b/>
          <w:bCs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65"/>
          <w:b/>
          <w:bCs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1A1A1F"/>
          <w:spacing w:val="11"/>
          <w:w w:val="65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1A1A1F"/>
          <w:spacing w:val="1"/>
          <w:w w:val="65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5"/>
          <w:b/>
          <w:bCs/>
          <w:position w:val="0"/>
        </w:rPr>
        <w:t>ests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65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5"/>
          <w:b/>
          <w:bCs/>
          <w:position w:val="0"/>
        </w:rPr>
        <w:t>f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65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65"/>
          <w:b/>
          <w:bCs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1A1A1F"/>
          <w:spacing w:val="20"/>
          <w:w w:val="65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1A1A1F"/>
          <w:spacing w:val="2"/>
          <w:w w:val="62"/>
          <w:b/>
          <w:bCs/>
          <w:position w:val="0"/>
        </w:rPr>
        <w:t>V</w:t>
      </w:r>
      <w:r>
        <w:rPr>
          <w:rFonts w:ascii="Arial" w:hAnsi="Arial" w:cs="Arial" w:eastAsia="Arial"/>
          <w:sz w:val="24"/>
          <w:szCs w:val="24"/>
          <w:color w:val="000000"/>
          <w:spacing w:val="-1"/>
          <w:w w:val="70"/>
          <w:b/>
          <w:bCs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71"/>
          <w:b/>
          <w:bCs/>
          <w:position w:val="0"/>
        </w:rPr>
        <w:t>rti</w:t>
      </w:r>
      <w:r>
        <w:rPr>
          <w:rFonts w:ascii="Arial" w:hAnsi="Arial" w:cs="Arial" w:eastAsia="Arial"/>
          <w:sz w:val="24"/>
          <w:szCs w:val="24"/>
          <w:color w:val="1A1A1F"/>
          <w:spacing w:val="-2"/>
          <w:w w:val="72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4"/>
          <w:w w:val="62"/>
          <w:b/>
          <w:bCs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86"/>
          <w:b/>
          <w:bCs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1A1A1F"/>
          <w:spacing w:val="-32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59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000000"/>
          <w:spacing w:val="1"/>
          <w:w w:val="58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1A1A1F"/>
          <w:spacing w:val="9"/>
          <w:w w:val="66"/>
          <w:b/>
          <w:bCs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3"/>
          <w:b/>
          <w:bCs/>
          <w:position w:val="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2"/>
          <w:w w:val="63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1A1A1F"/>
          <w:spacing w:val="0"/>
          <w:w w:val="71"/>
          <w:b/>
          <w:bCs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000000"/>
          <w:spacing w:val="3"/>
          <w:w w:val="67"/>
          <w:b/>
          <w:bCs/>
          <w:position w:val="0"/>
        </w:rPr>
        <w:t>u</w:t>
      </w:r>
      <w:r>
        <w:rPr>
          <w:rFonts w:ascii="Arial" w:hAnsi="Arial" w:cs="Arial" w:eastAsia="Arial"/>
          <w:sz w:val="24"/>
          <w:szCs w:val="24"/>
          <w:color w:val="1A1A1F"/>
          <w:spacing w:val="2"/>
          <w:w w:val="61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030121"/>
          <w:spacing w:val="1"/>
          <w:w w:val="72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1A1A1F"/>
          <w:spacing w:val="-2"/>
          <w:w w:val="86"/>
          <w:b/>
          <w:bCs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65"/>
          <w:b/>
          <w:bCs/>
          <w:position w:val="0"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  <w:tab/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b/>
          <w:bCs/>
          <w:position w:val="0"/>
        </w:rPr>
      </w:r>
      <w:r>
        <w:rPr>
          <w:rFonts w:ascii="Times New Roman" w:hAnsi="Times New Roman" w:cs="Times New Roman" w:eastAsia="Times New Roman"/>
          <w:sz w:val="37"/>
          <w:szCs w:val="37"/>
          <w:color w:val="D1D8E4"/>
          <w:spacing w:val="0"/>
          <w:w w:val="56"/>
          <w:position w:val="-10"/>
        </w:rPr>
        <w:t>}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24" w:after="0" w:line="90" w:lineRule="exact"/>
        <w:ind w:left="6330" w:right="8010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D1D8E4"/>
          <w:spacing w:val="0"/>
          <w:w w:val="125"/>
        </w:rPr>
        <w:t>I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0" w:top="1120" w:bottom="280" w:left="880" w:right="520"/>
          <w:headerReference w:type="default" r:id="rId249"/>
          <w:footerReference w:type="default" r:id="rId250"/>
          <w:pgSz w:w="15840" w:h="12240" w:orient="landscape"/>
        </w:sectPr>
      </w:pPr>
      <w:rPr/>
    </w:p>
    <w:p>
      <w:pPr>
        <w:spacing w:before="89" w:after="0" w:line="240" w:lineRule="auto"/>
        <w:ind w:left="701" w:right="-20"/>
        <w:jc w:val="left"/>
        <w:tabs>
          <w:tab w:pos="426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695448"/>
          <w:spacing w:val="2"/>
          <w:w w:val="70"/>
        </w:rPr>
        <w:t>P</w:t>
      </w:r>
      <w:r>
        <w:rPr>
          <w:rFonts w:ascii="Arial" w:hAnsi="Arial" w:cs="Arial" w:eastAsia="Arial"/>
          <w:sz w:val="19"/>
          <w:szCs w:val="19"/>
          <w:color w:val="5D3138"/>
          <w:spacing w:val="2"/>
          <w:w w:val="70"/>
        </w:rPr>
        <w:t>r</w:t>
      </w:r>
      <w:r>
        <w:rPr>
          <w:rFonts w:ascii="Arial" w:hAnsi="Arial" w:cs="Arial" w:eastAsia="Arial"/>
          <w:sz w:val="19"/>
          <w:szCs w:val="19"/>
          <w:color w:val="362A3F"/>
          <w:spacing w:val="7"/>
          <w:w w:val="70"/>
        </w:rPr>
        <w:t>o</w:t>
      </w:r>
      <w:r>
        <w:rPr>
          <w:rFonts w:ascii="Arial" w:hAnsi="Arial" w:cs="Arial" w:eastAsia="Arial"/>
          <w:sz w:val="19"/>
          <w:szCs w:val="19"/>
          <w:color w:val="705E6E"/>
          <w:spacing w:val="0"/>
          <w:w w:val="70"/>
        </w:rPr>
        <w:t>j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0"/>
        </w:rPr>
        <w:t>ec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0"/>
        </w:rPr>
        <w:t>t</w:t>
      </w:r>
      <w:r>
        <w:rPr>
          <w:rFonts w:ascii="Arial" w:hAnsi="Arial" w:cs="Arial" w:eastAsia="Arial"/>
          <w:sz w:val="19"/>
          <w:szCs w:val="19"/>
          <w:color w:val="362A3F"/>
          <w:spacing w:val="-5"/>
          <w:w w:val="70"/>
        </w:rPr>
        <w:t> </w:t>
      </w:r>
      <w:r>
        <w:rPr>
          <w:rFonts w:ascii="Arial" w:hAnsi="Arial" w:cs="Arial" w:eastAsia="Arial"/>
          <w:sz w:val="19"/>
          <w:szCs w:val="19"/>
          <w:color w:val="505662"/>
          <w:spacing w:val="-1"/>
          <w:w w:val="70"/>
        </w:rPr>
        <w:t>N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0"/>
        </w:rPr>
        <w:t>ame</w:t>
      </w:r>
      <w:r>
        <w:rPr>
          <w:rFonts w:ascii="Arial" w:hAnsi="Arial" w:cs="Arial" w:eastAsia="Arial"/>
          <w:sz w:val="19"/>
          <w:szCs w:val="19"/>
          <w:color w:val="362A3F"/>
          <w:spacing w:val="7"/>
          <w:w w:val="70"/>
        </w:rPr>
        <w:t> 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4"/>
        </w:rPr>
        <w:t>&amp;</w:t>
      </w:r>
      <w:r>
        <w:rPr>
          <w:rFonts w:ascii="Arial" w:hAnsi="Arial" w:cs="Arial" w:eastAsia="Arial"/>
          <w:sz w:val="19"/>
          <w:szCs w:val="19"/>
          <w:color w:val="362A3F"/>
          <w:spacing w:val="-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8"/>
        </w:rPr>
        <w:t>Co</w:t>
      </w:r>
      <w:r>
        <w:rPr>
          <w:rFonts w:ascii="Arial" w:hAnsi="Arial" w:cs="Arial" w:eastAsia="Arial"/>
          <w:sz w:val="19"/>
          <w:szCs w:val="19"/>
          <w:color w:val="362A3F"/>
          <w:spacing w:val="-1"/>
          <w:w w:val="68"/>
        </w:rPr>
        <w:t>n</w:t>
      </w:r>
      <w:r>
        <w:rPr>
          <w:rFonts w:ascii="Arial" w:hAnsi="Arial" w:cs="Arial" w:eastAsia="Arial"/>
          <w:sz w:val="19"/>
          <w:szCs w:val="19"/>
          <w:color w:val="285672"/>
          <w:spacing w:val="1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56152A"/>
          <w:spacing w:val="8"/>
          <w:w w:val="71"/>
        </w:rPr>
        <w:t>r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58"/>
        </w:rPr>
        <w:t>a</w:t>
      </w:r>
      <w:r>
        <w:rPr>
          <w:rFonts w:ascii="Arial" w:hAnsi="Arial" w:cs="Arial" w:eastAsia="Arial"/>
          <w:sz w:val="19"/>
          <w:szCs w:val="19"/>
          <w:color w:val="31465D"/>
          <w:spacing w:val="0"/>
          <w:w w:val="68"/>
        </w:rPr>
        <w:t>ct</w:t>
      </w:r>
      <w:r>
        <w:rPr>
          <w:rFonts w:ascii="Arial" w:hAnsi="Arial" w:cs="Arial" w:eastAsia="Arial"/>
          <w:sz w:val="19"/>
          <w:szCs w:val="19"/>
          <w:color w:val="31465D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31465D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5D3138"/>
          <w:spacing w:val="6"/>
          <w:w w:val="64"/>
        </w:rPr>
        <w:t>D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58"/>
        </w:rPr>
        <w:t>a</w:t>
      </w:r>
      <w:r>
        <w:rPr>
          <w:rFonts w:ascii="Arial" w:hAnsi="Arial" w:cs="Arial" w:eastAsia="Arial"/>
          <w:sz w:val="19"/>
          <w:szCs w:val="19"/>
          <w:color w:val="31465D"/>
          <w:spacing w:val="6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9"/>
        </w:rPr>
        <w:t>e</w:t>
      </w:r>
      <w:r>
        <w:rPr>
          <w:rFonts w:ascii="Arial" w:hAnsi="Arial" w:cs="Arial" w:eastAsia="Arial"/>
          <w:sz w:val="19"/>
          <w:szCs w:val="19"/>
          <w:color w:val="362A3F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62A3F"/>
          <w:spacing w:val="9"/>
          <w:w w:val="73"/>
        </w:rPr>
        <w:t>o</w:t>
      </w:r>
      <w:r>
        <w:rPr>
          <w:rFonts w:ascii="Arial" w:hAnsi="Arial" w:cs="Arial" w:eastAsia="Arial"/>
          <w:sz w:val="19"/>
          <w:szCs w:val="19"/>
          <w:color w:val="183A64"/>
          <w:spacing w:val="0"/>
          <w:w w:val="65"/>
        </w:rPr>
        <w:t>f</w:t>
      </w:r>
      <w:r>
        <w:rPr>
          <w:rFonts w:ascii="Arial" w:hAnsi="Arial" w:cs="Arial" w:eastAsia="Arial"/>
          <w:sz w:val="19"/>
          <w:szCs w:val="19"/>
          <w:color w:val="183A64"/>
          <w:spacing w:val="-2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A6E7C"/>
          <w:spacing w:val="-15"/>
          <w:w w:val="132"/>
        </w:rPr>
        <w:t>I</w:t>
      </w:r>
      <w:r>
        <w:rPr>
          <w:rFonts w:ascii="Arial" w:hAnsi="Arial" w:cs="Arial" w:eastAsia="Arial"/>
          <w:sz w:val="19"/>
          <w:szCs w:val="19"/>
          <w:color w:val="4D4256"/>
          <w:spacing w:val="1"/>
          <w:w w:val="72"/>
        </w:rPr>
        <w:t>n</w:t>
      </w:r>
      <w:r>
        <w:rPr>
          <w:rFonts w:ascii="Arial" w:hAnsi="Arial" w:cs="Arial" w:eastAsia="Arial"/>
          <w:sz w:val="19"/>
          <w:szCs w:val="19"/>
          <w:color w:val="493D70"/>
          <w:spacing w:val="1"/>
          <w:w w:val="74"/>
        </w:rPr>
        <w:t>v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7"/>
        </w:rPr>
        <w:t>es</w:t>
      </w:r>
      <w:r>
        <w:rPr>
          <w:rFonts w:ascii="Arial" w:hAnsi="Arial" w:cs="Arial" w:eastAsia="Arial"/>
          <w:sz w:val="19"/>
          <w:szCs w:val="19"/>
          <w:color w:val="285672"/>
          <w:spacing w:val="1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70724D"/>
          <w:spacing w:val="-13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5"/>
        </w:rPr>
        <w:t>g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65"/>
        </w:rPr>
        <w:t>a</w:t>
      </w:r>
      <w:r>
        <w:rPr>
          <w:rFonts w:ascii="Arial" w:hAnsi="Arial" w:cs="Arial" w:eastAsia="Arial"/>
          <w:sz w:val="19"/>
          <w:szCs w:val="19"/>
          <w:color w:val="31465D"/>
          <w:spacing w:val="1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695448"/>
          <w:spacing w:val="-4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2"/>
        </w:rPr>
        <w:t>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382" w:lineRule="exact"/>
        <w:ind w:right="-20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D1D8E4"/>
          <w:spacing w:val="0"/>
          <w:w w:val="58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43" w:lineRule="atLeast"/>
        <w:ind w:right="-20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D1D8E4"/>
          <w:spacing w:val="0"/>
          <w:w w:val="58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9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362A3F"/>
          <w:spacing w:val="4"/>
          <w:w w:val="57"/>
        </w:rPr>
        <w:t>S</w:t>
      </w:r>
      <w:r>
        <w:rPr>
          <w:rFonts w:ascii="Arial" w:hAnsi="Arial" w:cs="Arial" w:eastAsia="Arial"/>
          <w:sz w:val="19"/>
          <w:szCs w:val="19"/>
          <w:color w:val="3A6E7C"/>
          <w:spacing w:val="0"/>
          <w:w w:val="89"/>
        </w:rPr>
        <w:t>i</w:t>
      </w:r>
      <w:r>
        <w:rPr>
          <w:rFonts w:ascii="Arial" w:hAnsi="Arial" w:cs="Arial" w:eastAsia="Arial"/>
          <w:sz w:val="19"/>
          <w:szCs w:val="19"/>
          <w:color w:val="3A6E7C"/>
          <w:spacing w:val="6"/>
          <w:w w:val="88"/>
        </w:rPr>
        <w:t>t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9"/>
        </w:rPr>
        <w:t>e</w:t>
      </w:r>
      <w:r>
        <w:rPr>
          <w:rFonts w:ascii="Arial" w:hAnsi="Arial" w:cs="Arial" w:eastAsia="Arial"/>
          <w:sz w:val="19"/>
          <w:szCs w:val="19"/>
          <w:color w:val="362A3F"/>
          <w:spacing w:val="-3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256"/>
          <w:spacing w:val="0"/>
          <w:w w:val="69"/>
        </w:rPr>
        <w:t>Surf</w:t>
      </w:r>
      <w:r>
        <w:rPr>
          <w:rFonts w:ascii="Arial" w:hAnsi="Arial" w:cs="Arial" w:eastAsia="Arial"/>
          <w:sz w:val="19"/>
          <w:szCs w:val="19"/>
          <w:color w:val="4D4256"/>
          <w:spacing w:val="10"/>
          <w:w w:val="70"/>
        </w:rPr>
        <w:t>a</w:t>
      </w:r>
      <w:r>
        <w:rPr>
          <w:rFonts w:ascii="Arial" w:hAnsi="Arial" w:cs="Arial" w:eastAsia="Arial"/>
          <w:sz w:val="19"/>
          <w:szCs w:val="19"/>
          <w:color w:val="493D70"/>
          <w:spacing w:val="5"/>
          <w:w w:val="56"/>
        </w:rPr>
        <w:t>c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9"/>
        </w:rPr>
        <w:t>e</w:t>
      </w:r>
      <w:r>
        <w:rPr>
          <w:rFonts w:ascii="Arial" w:hAnsi="Arial" w:cs="Arial" w:eastAsia="Arial"/>
          <w:sz w:val="19"/>
          <w:szCs w:val="19"/>
          <w:color w:val="362A3F"/>
          <w:spacing w:val="-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256"/>
          <w:spacing w:val="0"/>
          <w:w w:val="67"/>
        </w:rPr>
        <w:t>Des</w:t>
      </w:r>
      <w:r>
        <w:rPr>
          <w:rFonts w:ascii="Arial" w:hAnsi="Arial" w:cs="Arial" w:eastAsia="Arial"/>
          <w:sz w:val="19"/>
          <w:szCs w:val="19"/>
          <w:color w:val="4D4256"/>
          <w:spacing w:val="-1"/>
          <w:w w:val="67"/>
        </w:rPr>
        <w:t>c</w:t>
      </w:r>
      <w:r>
        <w:rPr>
          <w:rFonts w:ascii="Arial" w:hAnsi="Arial" w:cs="Arial" w:eastAsia="Arial"/>
          <w:sz w:val="19"/>
          <w:szCs w:val="19"/>
          <w:color w:val="56152A"/>
          <w:spacing w:val="3"/>
          <w:w w:val="71"/>
        </w:rPr>
        <w:t>r</w:t>
      </w:r>
      <w:r>
        <w:rPr>
          <w:rFonts w:ascii="Arial" w:hAnsi="Arial" w:cs="Arial" w:eastAsia="Arial"/>
          <w:sz w:val="19"/>
          <w:szCs w:val="19"/>
          <w:color w:val="70724D"/>
          <w:spacing w:val="-10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5D3138"/>
          <w:spacing w:val="4"/>
          <w:w w:val="73"/>
        </w:rPr>
        <w:t>p</w:t>
      </w:r>
      <w:r>
        <w:rPr>
          <w:rFonts w:ascii="Arial" w:hAnsi="Arial" w:cs="Arial" w:eastAsia="Arial"/>
          <w:sz w:val="19"/>
          <w:szCs w:val="19"/>
          <w:color w:val="285672"/>
          <w:spacing w:val="1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505662"/>
          <w:spacing w:val="-4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2"/>
        </w:rPr>
        <w:t>on</w:t>
      </w:r>
      <w:r>
        <w:rPr>
          <w:rFonts w:ascii="Arial" w:hAnsi="Arial" w:cs="Arial" w:eastAsia="Arial"/>
          <w:sz w:val="19"/>
          <w:szCs w:val="19"/>
          <w:color w:val="362A3F"/>
          <w:spacing w:val="-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94B60"/>
          <w:spacing w:val="12"/>
          <w:w w:val="64"/>
        </w:rPr>
        <w:t>(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53"/>
        </w:rPr>
        <w:t>a</w:t>
      </w:r>
      <w:r>
        <w:rPr>
          <w:rFonts w:ascii="Arial" w:hAnsi="Arial" w:cs="Arial" w:eastAsia="Arial"/>
          <w:sz w:val="19"/>
          <w:szCs w:val="19"/>
          <w:color w:val="285672"/>
          <w:spacing w:val="0"/>
          <w:w w:val="94"/>
        </w:rPr>
        <w:t>t</w:t>
      </w:r>
      <w:r>
        <w:rPr>
          <w:rFonts w:ascii="Arial" w:hAnsi="Arial" w:cs="Arial" w:eastAsia="Arial"/>
          <w:sz w:val="19"/>
          <w:szCs w:val="19"/>
          <w:color w:val="285672"/>
          <w:spacing w:val="6"/>
          <w:w w:val="94"/>
        </w:rPr>
        <w:t>t</w:t>
      </w:r>
      <w:r>
        <w:rPr>
          <w:rFonts w:ascii="Arial" w:hAnsi="Arial" w:cs="Arial" w:eastAsia="Arial"/>
          <w:sz w:val="19"/>
          <w:szCs w:val="19"/>
          <w:color w:val="362A3F"/>
          <w:spacing w:val="10"/>
          <w:w w:val="53"/>
        </w:rPr>
        <w:t>a</w:t>
      </w:r>
      <w:r>
        <w:rPr>
          <w:rFonts w:ascii="Arial" w:hAnsi="Arial" w:cs="Arial" w:eastAsia="Arial"/>
          <w:sz w:val="19"/>
          <w:szCs w:val="19"/>
          <w:color w:val="493D70"/>
          <w:spacing w:val="-1"/>
          <w:w w:val="56"/>
        </w:rPr>
        <w:t>c</w:t>
      </w:r>
      <w:r>
        <w:rPr>
          <w:rFonts w:ascii="Arial" w:hAnsi="Arial" w:cs="Arial" w:eastAsia="Arial"/>
          <w:sz w:val="19"/>
          <w:szCs w:val="19"/>
          <w:color w:val="4D4256"/>
          <w:spacing w:val="0"/>
          <w:w w:val="78"/>
        </w:rPr>
        <w:t>h</w:t>
      </w:r>
      <w:r>
        <w:rPr>
          <w:rFonts w:ascii="Arial" w:hAnsi="Arial" w:cs="Arial" w:eastAsia="Arial"/>
          <w:sz w:val="19"/>
          <w:szCs w:val="19"/>
          <w:color w:val="4D4256"/>
          <w:spacing w:val="-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D3138"/>
          <w:spacing w:val="-1"/>
          <w:w w:val="73"/>
        </w:rPr>
        <w:t>p</w:t>
      </w:r>
      <w:r>
        <w:rPr>
          <w:rFonts w:ascii="Arial" w:hAnsi="Arial" w:cs="Arial" w:eastAsia="Arial"/>
          <w:sz w:val="19"/>
          <w:szCs w:val="19"/>
          <w:color w:val="505662"/>
          <w:spacing w:val="0"/>
          <w:w w:val="78"/>
        </w:rPr>
        <w:t>h</w:t>
      </w:r>
      <w:r>
        <w:rPr>
          <w:rFonts w:ascii="Arial" w:hAnsi="Arial" w:cs="Arial" w:eastAsia="Arial"/>
          <w:sz w:val="19"/>
          <w:szCs w:val="19"/>
          <w:color w:val="362A3F"/>
          <w:spacing w:val="-2"/>
          <w:w w:val="73"/>
        </w:rPr>
        <w:t>o</w:t>
      </w:r>
      <w:r>
        <w:rPr>
          <w:rFonts w:ascii="Arial" w:hAnsi="Arial" w:cs="Arial" w:eastAsia="Arial"/>
          <w:sz w:val="19"/>
          <w:szCs w:val="19"/>
          <w:color w:val="31465D"/>
          <w:spacing w:val="7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6"/>
        </w:rPr>
        <w:t>o</w:t>
      </w:r>
      <w:r>
        <w:rPr>
          <w:rFonts w:ascii="Arial" w:hAnsi="Arial" w:cs="Arial" w:eastAsia="Arial"/>
          <w:sz w:val="19"/>
          <w:szCs w:val="19"/>
          <w:color w:val="362A3F"/>
          <w:spacing w:val="1"/>
          <w:w w:val="66"/>
        </w:rPr>
        <w:t>s</w:t>
      </w:r>
      <w:r>
        <w:rPr>
          <w:rFonts w:ascii="Arial" w:hAnsi="Arial" w:cs="Arial" w:eastAsia="Arial"/>
          <w:sz w:val="19"/>
          <w:szCs w:val="19"/>
          <w:color w:val="694B60"/>
          <w:spacing w:val="0"/>
          <w:w w:val="64"/>
        </w:rPr>
        <w:t>)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8" w:after="0" w:line="359" w:lineRule="exact"/>
        <w:ind w:left="1746" w:right="-20"/>
        <w:jc w:val="left"/>
        <w:tabs>
          <w:tab w:pos="2320" w:val="left"/>
        </w:tabs>
        <w:rPr>
          <w:rFonts w:ascii="Arial" w:hAnsi="Arial" w:cs="Arial" w:eastAsia="Arial"/>
          <w:sz w:val="96"/>
          <w:szCs w:val="96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D1D8E4"/>
          <w:spacing w:val="0"/>
          <w:w w:val="62"/>
          <w:position w:val="-69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color w:val="D1D8E4"/>
          <w:spacing w:val="0"/>
          <w:w w:val="100"/>
          <w:position w:val="-69"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D1D8E4"/>
          <w:spacing w:val="0"/>
          <w:w w:val="100"/>
          <w:position w:val="-69"/>
        </w:rPr>
      </w:r>
      <w:r>
        <w:rPr>
          <w:rFonts w:ascii="Arial" w:hAnsi="Arial" w:cs="Arial" w:eastAsia="Arial"/>
          <w:sz w:val="96"/>
          <w:szCs w:val="96"/>
          <w:color w:val="D1D8E4"/>
          <w:spacing w:val="0"/>
          <w:w w:val="62"/>
          <w:position w:val="-61"/>
        </w:rPr>
        <w:t>I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  <w:cols w:num="2" w:equalWidth="0">
            <w:col w:w="6396" w:space="1180"/>
            <w:col w:w="6864"/>
          </w:cols>
        </w:sectPr>
      </w:pPr>
      <w:rPr/>
    </w:p>
    <w:p>
      <w:pPr>
        <w:spacing w:before="0" w:after="0" w:line="363" w:lineRule="atLeast"/>
        <w:ind w:left="701" w:right="-68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695448"/>
          <w:spacing w:val="3"/>
          <w:w w:val="59"/>
        </w:rPr>
        <w:t>P</w:t>
      </w:r>
      <w:r>
        <w:rPr>
          <w:rFonts w:ascii="Arial" w:hAnsi="Arial" w:cs="Arial" w:eastAsia="Arial"/>
          <w:sz w:val="19"/>
          <w:szCs w:val="19"/>
          <w:color w:val="5D3138"/>
          <w:spacing w:val="3"/>
          <w:w w:val="80"/>
        </w:rPr>
        <w:t>r</w:t>
      </w:r>
      <w:r>
        <w:rPr>
          <w:rFonts w:ascii="Arial" w:hAnsi="Arial" w:cs="Arial" w:eastAsia="Arial"/>
          <w:sz w:val="19"/>
          <w:szCs w:val="19"/>
          <w:color w:val="362A3F"/>
          <w:spacing w:val="10"/>
          <w:w w:val="73"/>
        </w:rPr>
        <w:t>o</w:t>
      </w:r>
      <w:r>
        <w:rPr>
          <w:rFonts w:ascii="Arial" w:hAnsi="Arial" w:cs="Arial" w:eastAsia="Arial"/>
          <w:sz w:val="19"/>
          <w:szCs w:val="19"/>
          <w:color w:val="705E6E"/>
          <w:spacing w:val="0"/>
          <w:w w:val="76"/>
        </w:rPr>
        <w:t>j</w:t>
      </w:r>
      <w:r>
        <w:rPr>
          <w:rFonts w:ascii="Arial" w:hAnsi="Arial" w:cs="Arial" w:eastAsia="Arial"/>
          <w:sz w:val="19"/>
          <w:szCs w:val="19"/>
          <w:color w:val="362A3F"/>
          <w:spacing w:val="3"/>
          <w:w w:val="69"/>
        </w:rPr>
        <w:t>e</w:t>
      </w:r>
      <w:r>
        <w:rPr>
          <w:rFonts w:ascii="Arial" w:hAnsi="Arial" w:cs="Arial" w:eastAsia="Arial"/>
          <w:sz w:val="19"/>
          <w:szCs w:val="19"/>
          <w:color w:val="31465D"/>
          <w:spacing w:val="0"/>
          <w:w w:val="69"/>
        </w:rPr>
        <w:t>c</w:t>
      </w:r>
      <w:r>
        <w:rPr>
          <w:rFonts w:ascii="Arial" w:hAnsi="Arial" w:cs="Arial" w:eastAsia="Arial"/>
          <w:sz w:val="19"/>
          <w:szCs w:val="19"/>
          <w:color w:val="31465D"/>
          <w:spacing w:val="0"/>
          <w:w w:val="68"/>
        </w:rPr>
        <w:t>t</w:t>
      </w:r>
      <w:r>
        <w:rPr>
          <w:rFonts w:ascii="Arial" w:hAnsi="Arial" w:cs="Arial" w:eastAsia="Arial"/>
          <w:sz w:val="19"/>
          <w:szCs w:val="19"/>
          <w:color w:val="31465D"/>
          <w:spacing w:val="-2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D3B11"/>
          <w:spacing w:val="0"/>
          <w:w w:val="62"/>
        </w:rPr>
        <w:t>L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6"/>
        </w:rPr>
        <w:t>oc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66"/>
        </w:rPr>
        <w:t>a</w:t>
      </w:r>
      <w:r>
        <w:rPr>
          <w:rFonts w:ascii="Arial" w:hAnsi="Arial" w:cs="Arial" w:eastAsia="Arial"/>
          <w:sz w:val="19"/>
          <w:szCs w:val="19"/>
          <w:color w:val="31465D"/>
          <w:spacing w:val="1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507069"/>
          <w:spacing w:val="-8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5"/>
        </w:rPr>
        <w:t>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373" w:lineRule="atLeast"/>
        <w:ind w:left="125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70724D"/>
          <w:spacing w:val="-18"/>
          <w:w w:val="132"/>
        </w:rPr>
        <w:t>I</w:t>
      </w:r>
      <w:r>
        <w:rPr>
          <w:rFonts w:ascii="Arial" w:hAnsi="Arial" w:cs="Arial" w:eastAsia="Arial"/>
          <w:sz w:val="19"/>
          <w:szCs w:val="19"/>
          <w:color w:val="4D4256"/>
          <w:spacing w:val="0"/>
          <w:w w:val="75"/>
        </w:rPr>
        <w:t>n</w:t>
      </w:r>
      <w:r>
        <w:rPr>
          <w:rFonts w:ascii="Arial" w:hAnsi="Arial" w:cs="Arial" w:eastAsia="Arial"/>
          <w:sz w:val="19"/>
          <w:szCs w:val="19"/>
          <w:color w:val="4D4256"/>
          <w:spacing w:val="1"/>
          <w:w w:val="75"/>
        </w:rPr>
        <w:t>v</w:t>
      </w:r>
      <w:r>
        <w:rPr>
          <w:rFonts w:ascii="Arial" w:hAnsi="Arial" w:cs="Arial" w:eastAsia="Arial"/>
          <w:sz w:val="19"/>
          <w:szCs w:val="19"/>
          <w:color w:val="1A1A1F"/>
          <w:spacing w:val="5"/>
          <w:w w:val="69"/>
        </w:rPr>
        <w:t>e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58"/>
        </w:rPr>
        <w:t>s</w:t>
      </w:r>
      <w:r>
        <w:rPr>
          <w:rFonts w:ascii="Arial" w:hAnsi="Arial" w:cs="Arial" w:eastAsia="Arial"/>
          <w:sz w:val="19"/>
          <w:szCs w:val="19"/>
          <w:color w:val="505662"/>
          <w:spacing w:val="1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70724D"/>
          <w:spacing w:val="-13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5"/>
        </w:rPr>
        <w:t>g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65"/>
        </w:rPr>
        <w:t>a</w:t>
      </w:r>
      <w:r>
        <w:rPr>
          <w:rFonts w:ascii="Arial" w:hAnsi="Arial" w:cs="Arial" w:eastAsia="Arial"/>
          <w:sz w:val="19"/>
          <w:szCs w:val="19"/>
          <w:color w:val="285672"/>
          <w:spacing w:val="-5"/>
          <w:w w:val="99"/>
        </w:rPr>
        <w:t>t</w:t>
      </w:r>
      <w:r>
        <w:rPr>
          <w:rFonts w:ascii="Arial" w:hAnsi="Arial" w:cs="Arial" w:eastAsia="Arial"/>
          <w:sz w:val="19"/>
          <w:szCs w:val="19"/>
          <w:color w:val="507069"/>
          <w:spacing w:val="-4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2"/>
        </w:rPr>
        <w:t>on</w:t>
      </w:r>
      <w:r>
        <w:rPr>
          <w:rFonts w:ascii="Arial" w:hAnsi="Arial" w:cs="Arial" w:eastAsia="Arial"/>
          <w:sz w:val="19"/>
          <w:szCs w:val="19"/>
          <w:color w:val="362A3F"/>
          <w:spacing w:val="-2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5"/>
        </w:rPr>
        <w:t>S</w:t>
      </w:r>
      <w:r>
        <w:rPr>
          <w:rFonts w:ascii="Arial" w:hAnsi="Arial" w:cs="Arial" w:eastAsia="Arial"/>
          <w:sz w:val="19"/>
          <w:szCs w:val="19"/>
          <w:color w:val="362A3F"/>
          <w:spacing w:val="-1"/>
          <w:w w:val="66"/>
        </w:rPr>
        <w:t>u</w:t>
      </w:r>
      <w:r>
        <w:rPr>
          <w:rFonts w:ascii="Arial" w:hAnsi="Arial" w:cs="Arial" w:eastAsia="Arial"/>
          <w:sz w:val="19"/>
          <w:szCs w:val="19"/>
          <w:color w:val="5D3138"/>
          <w:spacing w:val="5"/>
          <w:w w:val="73"/>
        </w:rPr>
        <w:t>p</w:t>
      </w:r>
      <w:r>
        <w:rPr>
          <w:rFonts w:ascii="Arial" w:hAnsi="Arial" w:cs="Arial" w:eastAsia="Arial"/>
          <w:sz w:val="19"/>
          <w:szCs w:val="19"/>
          <w:color w:val="1A1A1F"/>
          <w:spacing w:val="-2"/>
          <w:w w:val="69"/>
        </w:rPr>
        <w:t>e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0"/>
        </w:rPr>
        <w:t>rvs</w:t>
      </w:r>
      <w:r>
        <w:rPr>
          <w:rFonts w:ascii="Arial" w:hAnsi="Arial" w:cs="Arial" w:eastAsia="Arial"/>
          <w:sz w:val="19"/>
          <w:szCs w:val="19"/>
          <w:color w:val="70724D"/>
          <w:spacing w:val="-4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4"/>
          <w:w w:val="67"/>
        </w:rPr>
        <w:t>o</w:t>
      </w:r>
      <w:r>
        <w:rPr>
          <w:rFonts w:ascii="Arial" w:hAnsi="Arial" w:cs="Arial" w:eastAsia="Arial"/>
          <w:sz w:val="19"/>
          <w:szCs w:val="19"/>
          <w:color w:val="56152A"/>
          <w:spacing w:val="0"/>
          <w:w w:val="71"/>
        </w:rPr>
        <w:t>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93" w:lineRule="exact"/>
        <w:ind w:right="-20"/>
        <w:jc w:val="left"/>
        <w:tabs>
          <w:tab w:pos="3900" w:val="left"/>
          <w:tab w:pos="748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D1D8E4"/>
          <w:spacing w:val="0"/>
          <w:w w:val="100"/>
        </w:rPr>
        <w:t>+</w:t>
      </w:r>
      <w:r>
        <w:rPr>
          <w:rFonts w:ascii="Arial" w:hAnsi="Arial" w:cs="Arial" w:eastAsia="Arial"/>
          <w:sz w:val="11"/>
          <w:szCs w:val="11"/>
          <w:color w:val="D1D8E4"/>
          <w:spacing w:val="-2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D1D8E4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D1D8E4"/>
          <w:spacing w:val="0"/>
          <w:w w:val="100"/>
        </w:rPr>
        <w:t>+</w:t>
      </w:r>
      <w:r>
        <w:rPr>
          <w:rFonts w:ascii="Arial" w:hAnsi="Arial" w:cs="Arial" w:eastAsia="Arial"/>
          <w:sz w:val="11"/>
          <w:szCs w:val="11"/>
          <w:color w:val="D1D8E4"/>
          <w:spacing w:val="-2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D1D8E4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D1D8E4"/>
          <w:spacing w:val="0"/>
          <w:w w:val="109"/>
        </w:rPr>
        <w:t>+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  <w:cols w:num="2" w:equalWidth="0">
            <w:col w:w="1680" w:space="1347"/>
            <w:col w:w="11413"/>
          </w:cols>
        </w:sectPr>
      </w:pPr>
      <w:rPr/>
    </w:p>
    <w:p>
      <w:pPr>
        <w:spacing w:before="35" w:after="0" w:line="240" w:lineRule="auto"/>
        <w:ind w:left="692" w:right="-20"/>
        <w:jc w:val="left"/>
        <w:tabs>
          <w:tab w:pos="4260" w:val="left"/>
          <w:tab w:pos="634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9"/>
          <w:szCs w:val="19"/>
          <w:color w:val="362A3F"/>
          <w:w w:val="66"/>
        </w:rPr>
        <w:t>Sa</w:t>
      </w:r>
      <w:r>
        <w:rPr>
          <w:rFonts w:ascii="Arial" w:hAnsi="Arial" w:cs="Arial" w:eastAsia="Arial"/>
          <w:sz w:val="19"/>
          <w:szCs w:val="19"/>
          <w:color w:val="362A3F"/>
          <w:spacing w:val="-4"/>
          <w:w w:val="67"/>
        </w:rPr>
        <w:t>m</w:t>
      </w:r>
      <w:r>
        <w:rPr>
          <w:rFonts w:ascii="Arial" w:hAnsi="Arial" w:cs="Arial" w:eastAsia="Arial"/>
          <w:sz w:val="19"/>
          <w:szCs w:val="19"/>
          <w:color w:val="5D3138"/>
          <w:spacing w:val="-1"/>
          <w:w w:val="78"/>
        </w:rPr>
        <w:t>p</w:t>
      </w:r>
      <w:r>
        <w:rPr>
          <w:rFonts w:ascii="Arial" w:hAnsi="Arial" w:cs="Arial" w:eastAsia="Arial"/>
          <w:sz w:val="19"/>
          <w:szCs w:val="19"/>
          <w:color w:val="507069"/>
          <w:spacing w:val="-5"/>
          <w:w w:val="114"/>
        </w:rPr>
        <w:t>l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3"/>
        </w:rPr>
        <w:t>e</w:t>
      </w:r>
      <w:r>
        <w:rPr>
          <w:rFonts w:ascii="Arial" w:hAnsi="Arial" w:cs="Arial" w:eastAsia="Arial"/>
          <w:sz w:val="19"/>
          <w:szCs w:val="19"/>
          <w:color w:val="362A3F"/>
          <w:spacing w:val="-2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D3B11"/>
          <w:spacing w:val="0"/>
          <w:w w:val="62"/>
        </w:rPr>
        <w:t>L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66"/>
        </w:rPr>
        <w:t>oc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66"/>
        </w:rPr>
        <w:t>a</w:t>
      </w:r>
      <w:r>
        <w:rPr>
          <w:rFonts w:ascii="Arial" w:hAnsi="Arial" w:cs="Arial" w:eastAsia="Arial"/>
          <w:sz w:val="19"/>
          <w:szCs w:val="19"/>
          <w:color w:val="31465D"/>
          <w:spacing w:val="1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507069"/>
          <w:spacing w:val="-4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2"/>
        </w:rPr>
        <w:t>on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5D3138"/>
          <w:spacing w:val="6"/>
          <w:w w:val="64"/>
        </w:rPr>
        <w:t>D</w:t>
      </w:r>
      <w:r>
        <w:rPr>
          <w:rFonts w:ascii="Arial" w:hAnsi="Arial" w:cs="Arial" w:eastAsia="Arial"/>
          <w:sz w:val="19"/>
          <w:szCs w:val="19"/>
          <w:color w:val="362A3F"/>
          <w:spacing w:val="5"/>
          <w:w w:val="58"/>
        </w:rPr>
        <w:t>a</w:t>
      </w:r>
      <w:r>
        <w:rPr>
          <w:rFonts w:ascii="Arial" w:hAnsi="Arial" w:cs="Arial" w:eastAsia="Arial"/>
          <w:sz w:val="19"/>
          <w:szCs w:val="19"/>
          <w:color w:val="31465D"/>
          <w:spacing w:val="6"/>
          <w:w w:val="89"/>
        </w:rPr>
        <w:t>t</w:t>
      </w:r>
      <w:r>
        <w:rPr>
          <w:rFonts w:ascii="Arial" w:hAnsi="Arial" w:cs="Arial" w:eastAsia="Arial"/>
          <w:sz w:val="19"/>
          <w:szCs w:val="19"/>
          <w:color w:val="1A1A1F"/>
          <w:spacing w:val="0"/>
          <w:w w:val="69"/>
        </w:rPr>
        <w:t>e</w:t>
      </w:r>
      <w:r>
        <w:rPr>
          <w:rFonts w:ascii="Arial" w:hAnsi="Arial" w:cs="Arial" w:eastAsia="Arial"/>
          <w:sz w:val="19"/>
          <w:szCs w:val="19"/>
          <w:color w:val="1A1A1F"/>
          <w:spacing w:val="-2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362A3F"/>
          <w:spacing w:val="6"/>
          <w:w w:val="71"/>
        </w:rPr>
        <w:t>o</w:t>
      </w:r>
      <w:r>
        <w:rPr>
          <w:rFonts w:ascii="Arial" w:hAnsi="Arial" w:cs="Arial" w:eastAsia="Arial"/>
          <w:sz w:val="19"/>
          <w:szCs w:val="19"/>
          <w:color w:val="183A64"/>
          <w:spacing w:val="0"/>
          <w:w w:val="71"/>
        </w:rPr>
        <w:t>f</w:t>
      </w:r>
      <w:r>
        <w:rPr>
          <w:rFonts w:ascii="Arial" w:hAnsi="Arial" w:cs="Arial" w:eastAsia="Arial"/>
          <w:sz w:val="19"/>
          <w:szCs w:val="19"/>
          <w:color w:val="183A64"/>
          <w:spacing w:val="-5"/>
          <w:w w:val="71"/>
        </w:rPr>
        <w:t> </w:t>
      </w:r>
      <w:r>
        <w:rPr>
          <w:rFonts w:ascii="Arial" w:hAnsi="Arial" w:cs="Arial" w:eastAsia="Arial"/>
          <w:sz w:val="19"/>
          <w:szCs w:val="19"/>
          <w:color w:val="31465D"/>
          <w:spacing w:val="-5"/>
          <w:w w:val="108"/>
        </w:rPr>
        <w:t>t</w:t>
      </w:r>
      <w:r>
        <w:rPr>
          <w:rFonts w:ascii="Arial" w:hAnsi="Arial" w:cs="Arial" w:eastAsia="Arial"/>
          <w:sz w:val="19"/>
          <w:szCs w:val="19"/>
          <w:color w:val="4D4256"/>
          <w:spacing w:val="0"/>
          <w:w w:val="72"/>
        </w:rPr>
        <w:t>h</w:t>
      </w:r>
      <w:r>
        <w:rPr>
          <w:rFonts w:ascii="Arial" w:hAnsi="Arial" w:cs="Arial" w:eastAsia="Arial"/>
          <w:sz w:val="19"/>
          <w:szCs w:val="19"/>
          <w:color w:val="507069"/>
          <w:spacing w:val="-3"/>
          <w:w w:val="114"/>
        </w:rPr>
        <w:t>i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58"/>
        </w:rPr>
        <w:t>s</w:t>
      </w:r>
      <w:r>
        <w:rPr>
          <w:rFonts w:ascii="Arial" w:hAnsi="Arial" w:cs="Arial" w:eastAsia="Arial"/>
          <w:sz w:val="19"/>
          <w:szCs w:val="19"/>
          <w:color w:val="362A3F"/>
          <w:spacing w:val="-3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256"/>
          <w:spacing w:val="0"/>
          <w:w w:val="71"/>
        </w:rPr>
        <w:t>R</w:t>
      </w:r>
      <w:r>
        <w:rPr>
          <w:rFonts w:ascii="Arial" w:hAnsi="Arial" w:cs="Arial" w:eastAsia="Arial"/>
          <w:sz w:val="19"/>
          <w:szCs w:val="19"/>
          <w:color w:val="4D4256"/>
          <w:spacing w:val="-1"/>
          <w:w w:val="71"/>
        </w:rPr>
        <w:t>e</w:t>
      </w:r>
      <w:r>
        <w:rPr>
          <w:rFonts w:ascii="Arial" w:hAnsi="Arial" w:cs="Arial" w:eastAsia="Arial"/>
          <w:sz w:val="19"/>
          <w:szCs w:val="19"/>
          <w:color w:val="5D3138"/>
          <w:spacing w:val="4"/>
          <w:w w:val="71"/>
        </w:rPr>
        <w:t>p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71"/>
        </w:rPr>
        <w:t>ort</w:t>
      </w:r>
      <w:r>
        <w:rPr>
          <w:rFonts w:ascii="Arial" w:hAnsi="Arial" w:cs="Arial" w:eastAsia="Arial"/>
          <w:sz w:val="19"/>
          <w:szCs w:val="19"/>
          <w:color w:val="362A3F"/>
          <w:spacing w:val="-35"/>
          <w:w w:val="71"/>
        </w:rPr>
        <w:t> </w:t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362A3F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D1D8E4"/>
          <w:spacing w:val="0"/>
          <w:w w:val="111"/>
          <w:position w:val="-4"/>
        </w:rPr>
        <w:t>I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left="4342" w:right="-20"/>
        <w:jc w:val="left"/>
        <w:tabs>
          <w:tab w:pos="7040" w:val="left"/>
          <w:tab w:pos="8260" w:val="left"/>
          <w:tab w:pos="8860" w:val="left"/>
          <w:tab w:pos="94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9.740845pt;margin-top:9.245051pt;width:1.39885pt;height:5pt;mso-position-horizontal-relative:page;mso-position-vertical-relative:paragraph;z-index:-2364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D1D8E4"/>
                      <w:spacing w:val="0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705E6E"/>
          <w:w w:val="75"/>
        </w:rPr>
        <w:t>At</w:t>
      </w:r>
      <w:r>
        <w:rPr>
          <w:rFonts w:ascii="Arial" w:hAnsi="Arial" w:cs="Arial" w:eastAsia="Arial"/>
          <w:sz w:val="14"/>
          <w:szCs w:val="14"/>
          <w:color w:val="705E6E"/>
          <w:spacing w:val="8"/>
          <w:w w:val="75"/>
        </w:rPr>
        <w:t>t</w:t>
      </w:r>
      <w:r>
        <w:rPr>
          <w:rFonts w:ascii="Arial" w:hAnsi="Arial" w:cs="Arial" w:eastAsia="Arial"/>
          <w:sz w:val="14"/>
          <w:szCs w:val="14"/>
          <w:color w:val="362A3F"/>
          <w:spacing w:val="4"/>
          <w:w w:val="64"/>
        </w:rPr>
        <w:t>e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83"/>
        </w:rPr>
        <w:t>r</w:t>
      </w:r>
      <w:r>
        <w:rPr>
          <w:rFonts w:ascii="Arial" w:hAnsi="Arial" w:cs="Arial" w:eastAsia="Arial"/>
          <w:sz w:val="14"/>
          <w:szCs w:val="14"/>
          <w:color w:val="493D70"/>
          <w:spacing w:val="1"/>
          <w:w w:val="83"/>
        </w:rPr>
        <w:t>b</w:t>
      </w:r>
      <w:r>
        <w:rPr>
          <w:rFonts w:ascii="Arial" w:hAnsi="Arial" w:cs="Arial" w:eastAsia="Arial"/>
          <w:sz w:val="14"/>
          <w:szCs w:val="14"/>
          <w:color w:val="362A3F"/>
          <w:spacing w:val="4"/>
          <w:w w:val="64"/>
        </w:rPr>
        <w:t>e</w:t>
      </w:r>
      <w:r>
        <w:rPr>
          <w:rFonts w:ascii="Arial" w:hAnsi="Arial" w:cs="Arial" w:eastAsia="Arial"/>
          <w:sz w:val="14"/>
          <w:szCs w:val="14"/>
          <w:color w:val="493D70"/>
          <w:spacing w:val="-1"/>
          <w:w w:val="73"/>
        </w:rPr>
        <w:t>r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82"/>
        </w:rPr>
        <w:t>g</w:t>
      </w:r>
      <w:r>
        <w:rPr>
          <w:rFonts w:ascii="Arial" w:hAnsi="Arial" w:cs="Arial" w:eastAsia="Arial"/>
          <w:sz w:val="14"/>
          <w:szCs w:val="14"/>
          <w:color w:val="4D4256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64"/>
        </w:rPr>
        <w:t>L</w:t>
      </w:r>
      <w:r>
        <w:rPr>
          <w:rFonts w:ascii="Arial" w:hAnsi="Arial" w:cs="Arial" w:eastAsia="Arial"/>
          <w:sz w:val="14"/>
          <w:szCs w:val="14"/>
          <w:color w:val="770C77"/>
          <w:spacing w:val="8"/>
          <w:w w:val="64"/>
        </w:rPr>
        <w:t>i</w:t>
      </w:r>
      <w:r>
        <w:rPr>
          <w:rFonts w:ascii="Arial" w:hAnsi="Arial" w:cs="Arial" w:eastAsia="Arial"/>
          <w:sz w:val="14"/>
          <w:szCs w:val="14"/>
          <w:color w:val="694B60"/>
          <w:spacing w:val="-5"/>
          <w:w w:val="78"/>
        </w:rPr>
        <w:t>m</w:t>
      </w:r>
      <w:r>
        <w:rPr>
          <w:rFonts w:ascii="Arial" w:hAnsi="Arial" w:cs="Arial" w:eastAsia="Arial"/>
          <w:sz w:val="14"/>
          <w:szCs w:val="14"/>
          <w:color w:val="802182"/>
          <w:spacing w:val="-5"/>
          <w:w w:val="116"/>
        </w:rPr>
        <w:t>i</w:t>
      </w:r>
      <w:r>
        <w:rPr>
          <w:rFonts w:ascii="Arial" w:hAnsi="Arial" w:cs="Arial" w:eastAsia="Arial"/>
          <w:sz w:val="14"/>
          <w:szCs w:val="14"/>
          <w:color w:val="705E6E"/>
          <w:spacing w:val="-1"/>
          <w:w w:val="107"/>
        </w:rPr>
        <w:t>t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1"/>
        </w:rPr>
        <w:t>s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69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493D70"/>
          <w:spacing w:val="-1"/>
          <w:w w:val="69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694B60"/>
          <w:spacing w:val="1"/>
          <w:w w:val="73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D4256"/>
          <w:spacing w:val="-3"/>
          <w:w w:val="84"/>
          <w:position w:val="1"/>
        </w:rPr>
        <w:t>p</w:t>
      </w:r>
      <w:r>
        <w:rPr>
          <w:rFonts w:ascii="Arial" w:hAnsi="Arial" w:cs="Arial" w:eastAsia="Arial"/>
          <w:sz w:val="14"/>
          <w:szCs w:val="14"/>
          <w:color w:val="493D70"/>
          <w:spacing w:val="8"/>
          <w:w w:val="7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64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70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31465D"/>
          <w:spacing w:val="-2"/>
          <w:w w:val="70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78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81"/>
          <w:position w:val="1"/>
        </w:rPr>
        <w:t>on</w:t>
      </w:r>
      <w:r>
        <w:rPr>
          <w:rFonts w:ascii="Arial" w:hAnsi="Arial" w:cs="Arial" w:eastAsia="Arial"/>
          <w:sz w:val="14"/>
          <w:szCs w:val="14"/>
          <w:color w:val="505662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87"/>
          <w:position w:val="1"/>
        </w:rPr>
        <w:t>[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58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05662"/>
          <w:spacing w:val="-8"/>
          <w:w w:val="58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6"/>
          <w:w w:val="65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5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D4256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100"/>
          <w:position w:val="1"/>
        </w:rPr>
        <w:t>0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4"/>
          <w:position w:val="3"/>
        </w:rPr>
        <w:t>ASIMO</w:t>
      </w:r>
      <w:r>
        <w:rPr>
          <w:rFonts w:ascii="Arial" w:hAnsi="Arial" w:cs="Arial" w:eastAsia="Arial"/>
          <w:sz w:val="14"/>
          <w:szCs w:val="14"/>
          <w:color w:val="505662"/>
          <w:spacing w:val="20"/>
          <w:w w:val="64"/>
          <w:position w:val="3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64"/>
          <w:position w:val="3"/>
        </w:rPr>
        <w:t>A</w:t>
      </w:r>
      <w:r>
        <w:rPr>
          <w:rFonts w:ascii="Arial" w:hAnsi="Arial" w:cs="Arial" w:eastAsia="Arial"/>
          <w:sz w:val="14"/>
          <w:szCs w:val="14"/>
          <w:color w:val="705E6E"/>
          <w:spacing w:val="-8"/>
          <w:w w:val="64"/>
          <w:position w:val="3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4"/>
          <w:w w:val="64"/>
          <w:position w:val="3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64"/>
          <w:position w:val="3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1"/>
          <w:w w:val="64"/>
          <w:position w:val="3"/>
        </w:rPr>
        <w:t> 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64"/>
          <w:position w:val="3"/>
        </w:rPr>
        <w:t>O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58"/>
          <w:position w:val="3"/>
        </w:rPr>
        <w:t>A</w:t>
      </w:r>
      <w:r>
        <w:rPr>
          <w:rFonts w:ascii="Arial" w:hAnsi="Arial" w:cs="Arial" w:eastAsia="Arial"/>
          <w:sz w:val="14"/>
          <w:szCs w:val="14"/>
          <w:color w:val="694B60"/>
          <w:spacing w:val="-8"/>
          <w:w w:val="58"/>
          <w:position w:val="3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6"/>
          <w:w w:val="65"/>
          <w:position w:val="3"/>
        </w:rPr>
        <w:t>T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9"/>
          <w:position w:val="3"/>
        </w:rPr>
        <w:t>MO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4" w:after="0" w:line="188" w:lineRule="exact"/>
        <w:ind w:left="2881" w:right="-20"/>
        <w:jc w:val="left"/>
        <w:tabs>
          <w:tab w:pos="4380" w:val="left"/>
          <w:tab w:pos="5620" w:val="left"/>
          <w:tab w:pos="7420" w:val="left"/>
          <w:tab w:pos="8320" w:val="left"/>
          <w:tab w:pos="8920" w:val="left"/>
          <w:tab w:pos="9520" w:val="left"/>
          <w:tab w:pos="10240" w:val="left"/>
          <w:tab w:pos="118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62A3F"/>
          <w:w w:val="144"/>
          <w:position w:val="-1"/>
        </w:rPr>
        <w:t>ar</w:t>
      </w:r>
      <w:r>
        <w:rPr>
          <w:rFonts w:ascii="Arial" w:hAnsi="Arial" w:cs="Arial" w:eastAsia="Arial"/>
          <w:sz w:val="14"/>
          <w:szCs w:val="14"/>
          <w:color w:val="362A3F"/>
          <w:spacing w:val="5"/>
          <w:w w:val="143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802182"/>
          <w:spacing w:val="-5"/>
          <w:w w:val="78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14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493D70"/>
          <w:spacing w:val="1"/>
          <w:w w:val="114"/>
          <w:position w:val="-1"/>
        </w:rPr>
        <w:t>l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4"/>
          <w:position w:val="-1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-2"/>
          <w:w w:val="65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802182"/>
          <w:spacing w:val="6"/>
          <w:w w:val="78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31465D"/>
          <w:spacing w:val="4"/>
          <w:w w:val="52"/>
          <w:position w:val="-1"/>
        </w:rPr>
        <w:t>z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4"/>
          <w:position w:val="-1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85748E"/>
          <w:spacing w:val="-5"/>
          <w:w w:val="87"/>
          <w:position w:val="-1"/>
        </w:rPr>
        <w:t>[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0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505662"/>
          <w:spacing w:val="-7"/>
          <w:w w:val="60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6"/>
          <w:w w:val="65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5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-2"/>
          <w:w w:val="76"/>
          <w:position w:val="-1"/>
        </w:rPr>
        <w:t>0</w:t>
      </w:r>
      <w:r>
        <w:rPr>
          <w:rFonts w:ascii="Arial" w:hAnsi="Arial" w:cs="Arial" w:eastAsia="Arial"/>
          <w:sz w:val="14"/>
          <w:szCs w:val="14"/>
          <w:color w:val="676487"/>
          <w:spacing w:val="-3"/>
          <w:w w:val="76"/>
          <w:position w:val="-1"/>
        </w:rPr>
        <w:t>4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6"/>
          <w:position w:val="-1"/>
        </w:rPr>
        <w:t>2</w:t>
      </w:r>
      <w:r>
        <w:rPr>
          <w:rFonts w:ascii="Arial" w:hAnsi="Arial" w:cs="Arial" w:eastAsia="Arial"/>
          <w:sz w:val="14"/>
          <w:szCs w:val="14"/>
          <w:color w:val="4D4256"/>
          <w:spacing w:val="2"/>
          <w:w w:val="76"/>
          <w:position w:val="-1"/>
        </w:rPr>
        <w:t>2</w:t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76"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5B7CAA"/>
          <w:spacing w:val="-28"/>
          <w:w w:val="76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87"/>
          <w:position w:val="-1"/>
        </w:rPr>
        <w:t>[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58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505662"/>
          <w:spacing w:val="-8"/>
          <w:w w:val="58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6"/>
          <w:w w:val="65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5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88"/>
          <w:position w:val="-1"/>
        </w:rPr>
        <w:t>0</w:t>
      </w:r>
      <w:r>
        <w:rPr>
          <w:rFonts w:ascii="Arial" w:hAnsi="Arial" w:cs="Arial" w:eastAsia="Arial"/>
          <w:sz w:val="14"/>
          <w:szCs w:val="14"/>
          <w:color w:val="4D4256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76487"/>
          <w:spacing w:val="-1"/>
          <w:w w:val="69"/>
          <w:position w:val="-1"/>
        </w:rPr>
        <w:t>4</w:t>
      </w:r>
      <w:r>
        <w:rPr>
          <w:rFonts w:ascii="Arial" w:hAnsi="Arial" w:cs="Arial" w:eastAsia="Arial"/>
          <w:sz w:val="14"/>
          <w:szCs w:val="14"/>
          <w:color w:val="362A3F"/>
          <w:spacing w:val="1"/>
          <w:w w:val="69"/>
          <w:position w:val="-1"/>
        </w:rPr>
        <w:t>3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9"/>
          <w:position w:val="-1"/>
        </w:rPr>
        <w:t>1</w:t>
      </w:r>
      <w:r>
        <w:rPr>
          <w:rFonts w:ascii="Arial" w:hAnsi="Arial" w:cs="Arial" w:eastAsia="Arial"/>
          <w:sz w:val="14"/>
          <w:szCs w:val="14"/>
          <w:color w:val="505662"/>
          <w:spacing w:val="-3"/>
          <w:w w:val="69"/>
          <w:position w:val="-1"/>
        </w:rPr>
        <w:t>&amp;</w:t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69"/>
          <w:position w:val="-1"/>
        </w:rPr>
        <w:t>)</w:t>
      </w:r>
      <w:r>
        <w:rPr>
          <w:rFonts w:ascii="Arial" w:hAnsi="Arial" w:cs="Arial" w:eastAsia="Arial"/>
          <w:sz w:val="14"/>
          <w:szCs w:val="14"/>
          <w:color w:val="5B7CAA"/>
          <w:spacing w:val="-25"/>
          <w:w w:val="69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68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69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88"/>
          <w:position w:val="-1"/>
        </w:rPr>
        <w:t>ii</w:t>
      </w:r>
      <w:r>
        <w:rPr>
          <w:rFonts w:ascii="Arial" w:hAnsi="Arial" w:cs="Arial" w:eastAsia="Arial"/>
          <w:sz w:val="14"/>
          <w:szCs w:val="14"/>
          <w:color w:val="770C77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-6"/>
          <w:w w:val="70"/>
          <w:position w:val="-1"/>
        </w:rPr>
        <w:t>C</w:t>
      </w:r>
      <w:r>
        <w:rPr>
          <w:rFonts w:ascii="Arial" w:hAnsi="Arial" w:cs="Arial" w:eastAsia="Arial"/>
          <w:sz w:val="14"/>
          <w:szCs w:val="14"/>
          <w:color w:val="802182"/>
          <w:spacing w:val="2"/>
          <w:w w:val="116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9"/>
          <w:position w:val="-1"/>
        </w:rPr>
        <w:t>ass</w:t>
      </w:r>
      <w:r>
        <w:rPr>
          <w:rFonts w:ascii="Arial" w:hAnsi="Arial" w:cs="Arial" w:eastAsia="Arial"/>
          <w:sz w:val="14"/>
          <w:szCs w:val="14"/>
          <w:color w:val="362A3F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4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505662"/>
          <w:spacing w:val="-4"/>
          <w:w w:val="64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4"/>
          <w:w w:val="64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64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4"/>
          <w:w w:val="64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7"/>
          <w:position w:val="-1"/>
        </w:rPr>
        <w:t>02</w:t>
      </w:r>
      <w:r>
        <w:rPr>
          <w:rFonts w:ascii="Arial" w:hAnsi="Arial" w:cs="Arial" w:eastAsia="Arial"/>
          <w:sz w:val="14"/>
          <w:szCs w:val="14"/>
          <w:color w:val="694B60"/>
          <w:spacing w:val="-5"/>
          <w:w w:val="77"/>
          <w:position w:val="-1"/>
        </w:rPr>
        <w:t>4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7"/>
          <w:position w:val="-1"/>
        </w:rPr>
        <w:t>&amp;7</w:t>
      </w:r>
      <w:r>
        <w:rPr>
          <w:rFonts w:ascii="Arial" w:hAnsi="Arial" w:cs="Arial" w:eastAsia="Arial"/>
          <w:sz w:val="14"/>
          <w:szCs w:val="14"/>
          <w:color w:val="4D4256"/>
          <w:spacing w:val="-29"/>
          <w:w w:val="77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7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505662"/>
          <w:spacing w:val="-11"/>
          <w:w w:val="77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362A3F"/>
          <w:spacing w:val="1"/>
          <w:w w:val="77"/>
          <w:position w:val="0"/>
        </w:rPr>
        <w:t>6</w:t>
      </w:r>
      <w:r>
        <w:rPr>
          <w:rFonts w:ascii="Arial" w:hAnsi="Arial" w:cs="Arial" w:eastAsia="Arial"/>
          <w:sz w:val="14"/>
          <w:szCs w:val="14"/>
          <w:color w:val="31465D"/>
          <w:spacing w:val="-5"/>
          <w:w w:val="77"/>
          <w:position w:val="0"/>
        </w:rPr>
        <w:t>6</w:t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77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5B7CAA"/>
          <w:spacing w:val="-28"/>
          <w:w w:val="7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72"/>
          <w:position w:val="2"/>
        </w:rPr>
        <w:t>2</w:t>
      </w:r>
      <w:r>
        <w:rPr>
          <w:rFonts w:ascii="Arial" w:hAnsi="Arial" w:cs="Arial" w:eastAsia="Arial"/>
          <w:sz w:val="14"/>
          <w:szCs w:val="14"/>
          <w:color w:val="676487"/>
          <w:spacing w:val="-28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1"/>
          <w:w w:val="58"/>
          <w:position w:val="2"/>
        </w:rPr>
        <w:t>2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82"/>
          <w:position w:val="2"/>
        </w:rPr>
        <w:t>16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493D70"/>
          <w:spacing w:val="-20"/>
          <w:w w:val="116"/>
          <w:position w:val="2"/>
        </w:rPr>
        <w:t>1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0"/>
          <w:position w:val="2"/>
        </w:rPr>
        <w:t>55</w:t>
      </w:r>
      <w:r>
        <w:rPr>
          <w:rFonts w:ascii="Arial" w:hAnsi="Arial" w:cs="Arial" w:eastAsia="Arial"/>
          <w:sz w:val="14"/>
          <w:szCs w:val="14"/>
          <w:color w:val="362A3F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2"/>
          <w:position w:val="2"/>
        </w:rPr>
        <w:t>6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2"/>
        </w:rPr>
      </w:r>
      <w:r>
        <w:rPr>
          <w:rFonts w:ascii="Arial" w:hAnsi="Arial" w:cs="Arial" w:eastAsia="Arial"/>
          <w:sz w:val="14"/>
          <w:szCs w:val="14"/>
          <w:color w:val="4D4256"/>
          <w:spacing w:val="-14"/>
          <w:w w:val="104"/>
          <w:position w:val="2"/>
        </w:rPr>
        <w:t>1</w:t>
      </w:r>
      <w:r>
        <w:rPr>
          <w:rFonts w:ascii="Arial" w:hAnsi="Arial" w:cs="Arial" w:eastAsia="Arial"/>
          <w:sz w:val="14"/>
          <w:szCs w:val="14"/>
          <w:color w:val="3B1A2F"/>
          <w:spacing w:val="-3"/>
          <w:w w:val="65"/>
          <w:position w:val="2"/>
        </w:rPr>
        <w:t>5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4"/>
          <w:position w:val="2"/>
        </w:rPr>
        <w:t>&amp;6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3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505662"/>
          <w:spacing w:val="-4"/>
          <w:w w:val="63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1"/>
          <w:w w:val="63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63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-1"/>
          <w:w w:val="63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82"/>
          <w:position w:val="-1"/>
        </w:rPr>
        <w:t>02</w:t>
      </w:r>
      <w:r>
        <w:rPr>
          <w:rFonts w:ascii="Arial" w:hAnsi="Arial" w:cs="Arial" w:eastAsia="Arial"/>
          <w:sz w:val="14"/>
          <w:szCs w:val="14"/>
          <w:color w:val="493D70"/>
          <w:spacing w:val="-1"/>
          <w:w w:val="82"/>
          <w:position w:val="-1"/>
        </w:rPr>
        <w:t>4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82"/>
          <w:position w:val="-1"/>
        </w:rPr>
        <w:t>35</w:t>
      </w:r>
      <w:r>
        <w:rPr>
          <w:rFonts w:ascii="Arial" w:hAnsi="Arial" w:cs="Arial" w:eastAsia="Arial"/>
          <w:sz w:val="14"/>
          <w:szCs w:val="14"/>
          <w:color w:val="362A3F"/>
          <w:spacing w:val="-30"/>
          <w:w w:val="82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3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505662"/>
          <w:spacing w:val="-5"/>
          <w:w w:val="63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4F0E4F"/>
          <w:spacing w:val="-4"/>
          <w:w w:val="63"/>
          <w:position w:val="-1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63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4"/>
          <w:w w:val="63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88"/>
          <w:position w:val="-1"/>
        </w:rPr>
        <w:t>0</w:t>
      </w:r>
      <w:r>
        <w:rPr>
          <w:rFonts w:ascii="Arial" w:hAnsi="Arial" w:cs="Arial" w:eastAsia="Arial"/>
          <w:sz w:val="14"/>
          <w:szCs w:val="14"/>
          <w:color w:val="694B60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-4"/>
          <w:w w:val="66"/>
          <w:position w:val="-1"/>
        </w:rPr>
        <w:t>3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4"/>
          <w:position w:val="-1"/>
        </w:rPr>
        <w:t>0&amp;0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20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05662"/>
          <w:spacing w:val="-3"/>
          <w:w w:val="65"/>
        </w:rPr>
        <w:t>S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64"/>
        </w:rPr>
        <w:t>a</w:t>
      </w:r>
      <w:r>
        <w:rPr>
          <w:rFonts w:ascii="Arial" w:hAnsi="Arial" w:cs="Arial" w:eastAsia="Arial"/>
          <w:sz w:val="14"/>
          <w:szCs w:val="14"/>
          <w:color w:val="694B60"/>
          <w:spacing w:val="7"/>
          <w:w w:val="68"/>
        </w:rPr>
        <w:t>m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76"/>
        </w:rPr>
        <w:t>p</w:t>
      </w:r>
      <w:r>
        <w:rPr>
          <w:rFonts w:ascii="Arial" w:hAnsi="Arial" w:cs="Arial" w:eastAsia="Arial"/>
          <w:sz w:val="14"/>
          <w:szCs w:val="14"/>
          <w:color w:val="770C77"/>
          <w:spacing w:val="-4"/>
          <w:w w:val="116"/>
        </w:rPr>
        <w:t>l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2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-1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3"/>
        </w:rPr>
        <w:t>No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66" w:after="0" w:line="240" w:lineRule="auto"/>
        <w:ind w:left="87" w:right="90"/>
        <w:jc w:val="center"/>
        <w:tabs>
          <w:tab w:pos="660" w:val="left"/>
          <w:tab w:pos="6240" w:val="left"/>
          <w:tab w:pos="117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505662"/>
          <w:spacing w:val="-2"/>
          <w:w w:val="70"/>
        </w:rPr>
        <w:t>S</w:t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70"/>
        </w:rPr>
        <w:t>a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0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2"/>
          <w:w w:val="70"/>
        </w:rPr>
        <w:t>p</w:t>
      </w:r>
      <w:r>
        <w:rPr>
          <w:rFonts w:ascii="Arial" w:hAnsi="Arial" w:cs="Arial" w:eastAsia="Arial"/>
          <w:sz w:val="14"/>
          <w:szCs w:val="14"/>
          <w:color w:val="802182"/>
          <w:spacing w:val="2"/>
          <w:w w:val="70"/>
        </w:rPr>
        <w:t>l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0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-26"/>
          <w:w w:val="7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705E6E"/>
          <w:spacing w:val="-2"/>
          <w:w w:val="70"/>
        </w:rPr>
        <w:t>S</w:t>
      </w:r>
      <w:r>
        <w:rPr>
          <w:rFonts w:ascii="Arial" w:hAnsi="Arial" w:cs="Arial" w:eastAsia="Arial"/>
          <w:sz w:val="14"/>
          <w:szCs w:val="14"/>
          <w:color w:val="362A3F"/>
          <w:spacing w:val="2"/>
          <w:w w:val="70"/>
        </w:rPr>
        <w:t>a</w:t>
      </w:r>
      <w:r>
        <w:rPr>
          <w:rFonts w:ascii="Arial" w:hAnsi="Arial" w:cs="Arial" w:eastAsia="Arial"/>
          <w:sz w:val="14"/>
          <w:szCs w:val="14"/>
          <w:color w:val="694B60"/>
          <w:spacing w:val="4"/>
          <w:w w:val="70"/>
        </w:rPr>
        <w:t>m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70"/>
        </w:rPr>
        <w:t>p</w:t>
      </w:r>
      <w:r>
        <w:rPr>
          <w:rFonts w:ascii="Arial" w:hAnsi="Arial" w:cs="Arial" w:eastAsia="Arial"/>
          <w:sz w:val="14"/>
          <w:szCs w:val="14"/>
          <w:color w:val="802182"/>
          <w:spacing w:val="6"/>
          <w:w w:val="70"/>
        </w:rPr>
        <w:t>l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0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-20"/>
          <w:w w:val="7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68"/>
          <w:position w:val="2"/>
        </w:rPr>
        <w:t>c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7"/>
          <w:position w:val="2"/>
        </w:rPr>
        <w:t>omp</w:t>
      </w:r>
      <w:r>
        <w:rPr>
          <w:rFonts w:ascii="Arial" w:hAnsi="Arial" w:cs="Arial" w:eastAsia="Arial"/>
          <w:sz w:val="14"/>
          <w:szCs w:val="14"/>
          <w:color w:val="505662"/>
          <w:spacing w:val="3"/>
          <w:w w:val="77"/>
          <w:position w:val="2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64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-2"/>
          <w:w w:val="71"/>
          <w:position w:val="2"/>
        </w:rPr>
        <w:t>s</w:t>
      </w:r>
      <w:r>
        <w:rPr>
          <w:rFonts w:ascii="Arial" w:hAnsi="Arial" w:cs="Arial" w:eastAsia="Arial"/>
          <w:sz w:val="14"/>
          <w:szCs w:val="14"/>
          <w:color w:val="4D4256"/>
          <w:spacing w:val="-2"/>
          <w:w w:val="71"/>
          <w:position w:val="2"/>
        </w:rPr>
        <w:t>s</w:t>
      </w:r>
      <w:r>
        <w:rPr>
          <w:rFonts w:ascii="Arial" w:hAnsi="Arial" w:cs="Arial" w:eastAsia="Arial"/>
          <w:sz w:val="14"/>
          <w:szCs w:val="14"/>
          <w:color w:val="802182"/>
          <w:spacing w:val="-9"/>
          <w:w w:val="116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79"/>
          <w:position w:val="2"/>
        </w:rPr>
        <w:t>v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100"/>
          <w:position w:val="2"/>
        </w:rPr>
      </w:r>
      <w:r>
        <w:rPr>
          <w:rFonts w:ascii="Arial" w:hAnsi="Arial" w:cs="Arial" w:eastAsia="Arial"/>
          <w:sz w:val="14"/>
          <w:szCs w:val="14"/>
          <w:color w:val="5D3138"/>
          <w:spacing w:val="5"/>
          <w:w w:val="61"/>
          <w:position w:val="2"/>
        </w:rPr>
        <w:t>P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9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4"/>
          <w:w w:val="69"/>
          <w:position w:val="2"/>
        </w:rPr>
        <w:t>a</w:t>
      </w:r>
      <w:r>
        <w:rPr>
          <w:rFonts w:ascii="Arial" w:hAnsi="Arial" w:cs="Arial" w:eastAsia="Arial"/>
          <w:sz w:val="14"/>
          <w:szCs w:val="14"/>
          <w:color w:val="5B7CAA"/>
          <w:spacing w:val="0"/>
          <w:w w:val="72"/>
          <w:position w:val="2"/>
        </w:rPr>
        <w:t>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-34" w:right="30"/>
        <w:jc w:val="center"/>
        <w:tabs>
          <w:tab w:pos="680" w:val="left"/>
          <w:tab w:pos="1280" w:val="left"/>
          <w:tab w:pos="2380" w:val="left"/>
          <w:tab w:pos="6500" w:val="left"/>
          <w:tab w:pos="6940" w:val="left"/>
          <w:tab w:pos="9240" w:val="left"/>
          <w:tab w:pos="10560" w:val="left"/>
          <w:tab w:pos="11140" w:val="left"/>
          <w:tab w:pos="117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F0E4F"/>
          <w:spacing w:val="-11"/>
          <w:w w:val="311"/>
        </w:rPr>
        <w:t>l</w:t>
      </w:r>
      <w:r>
        <w:rPr>
          <w:rFonts w:ascii="Arial" w:hAnsi="Arial" w:cs="Arial" w:eastAsia="Arial"/>
          <w:sz w:val="14"/>
          <w:szCs w:val="14"/>
          <w:color w:val="505662"/>
          <w:spacing w:val="-5"/>
          <w:w w:val="91"/>
        </w:rPr>
        <w:t>o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53"/>
        </w:rPr>
        <w:t>c</w:t>
      </w:r>
      <w:r>
        <w:rPr>
          <w:rFonts w:ascii="Arial" w:hAnsi="Arial" w:cs="Arial" w:eastAsia="Arial"/>
          <w:sz w:val="14"/>
          <w:szCs w:val="14"/>
          <w:color w:val="31465D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8"/>
        </w:rPr>
        <w:t>a</w:t>
      </w:r>
      <w:r>
        <w:rPr>
          <w:rFonts w:ascii="Arial" w:hAnsi="Arial" w:cs="Arial" w:eastAsia="Arial"/>
          <w:sz w:val="14"/>
          <w:szCs w:val="14"/>
          <w:color w:val="362A3F"/>
          <w:spacing w:val="-1"/>
          <w:w w:val="77"/>
        </w:rPr>
        <w:t>t</w:t>
      </w:r>
      <w:r>
        <w:rPr>
          <w:rFonts w:ascii="Arial" w:hAnsi="Arial" w:cs="Arial" w:eastAsia="Arial"/>
          <w:sz w:val="14"/>
          <w:szCs w:val="14"/>
          <w:color w:val="771D62"/>
          <w:spacing w:val="-8"/>
          <w:w w:val="116"/>
        </w:rPr>
        <w:t>i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8"/>
        </w:rPr>
        <w:t>on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6"/>
        </w:rPr>
        <w:t>[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6"/>
        </w:rPr>
        <w:t>)ep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6"/>
        </w:rPr>
        <w:t>th</w:t>
      </w:r>
      <w:r>
        <w:rPr>
          <w:rFonts w:ascii="Arial" w:hAnsi="Arial" w:cs="Arial" w:eastAsia="Arial"/>
          <w:sz w:val="14"/>
          <w:szCs w:val="14"/>
          <w:color w:val="694B60"/>
          <w:spacing w:val="-13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6"/>
          <w:position w:val="1"/>
        </w:rPr>
        <w:t>Gr</w:t>
      </w:r>
      <w:r>
        <w:rPr>
          <w:rFonts w:ascii="Arial" w:hAnsi="Arial" w:cs="Arial" w:eastAsia="Arial"/>
          <w:sz w:val="14"/>
          <w:szCs w:val="14"/>
          <w:color w:val="4D4256"/>
          <w:spacing w:val="5"/>
          <w:w w:val="76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705E6E"/>
          <w:spacing w:val="-1"/>
          <w:w w:val="76"/>
          <w:position w:val="1"/>
        </w:rPr>
        <w:t>v</w:t>
      </w:r>
      <w:r>
        <w:rPr>
          <w:rFonts w:ascii="Arial" w:hAnsi="Arial" w:cs="Arial" w:eastAsia="Arial"/>
          <w:sz w:val="14"/>
          <w:szCs w:val="14"/>
          <w:color w:val="362A3F"/>
          <w:spacing w:val="2"/>
          <w:w w:val="76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76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705E6E"/>
          <w:spacing w:val="-1"/>
          <w:w w:val="59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89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770C77"/>
          <w:spacing w:val="6"/>
          <w:w w:val="89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94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3"/>
          <w:position w:val="1"/>
        </w:rPr>
        <w:t>&amp;</w:t>
      </w:r>
      <w:r>
        <w:rPr>
          <w:rFonts w:ascii="Arial" w:hAnsi="Arial" w:cs="Arial" w:eastAsia="Arial"/>
          <w:sz w:val="14"/>
          <w:szCs w:val="14"/>
          <w:color w:val="505662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3D70"/>
          <w:spacing w:val="-1"/>
          <w:w w:val="65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802182"/>
          <w:spacing w:val="-3"/>
          <w:w w:val="116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64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72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2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694B60"/>
          <w:spacing w:val="5"/>
          <w:w w:val="67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4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362A3F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1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1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493D70"/>
          <w:spacing w:val="6"/>
          <w:w w:val="71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71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71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770C77"/>
          <w:spacing w:val="-12"/>
          <w:w w:val="7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1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71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1"/>
          <w:w w:val="71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1"/>
          <w:position w:val="1"/>
        </w:rPr>
        <w:t>omp</w:t>
      </w:r>
      <w:r>
        <w:rPr>
          <w:rFonts w:ascii="Arial" w:hAnsi="Arial" w:cs="Arial" w:eastAsia="Arial"/>
          <w:sz w:val="14"/>
          <w:szCs w:val="14"/>
          <w:color w:val="505662"/>
          <w:spacing w:val="6"/>
          <w:w w:val="71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71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71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71"/>
          <w:position w:val="1"/>
        </w:rPr>
        <w:t>     </w:t>
      </w:r>
      <w:r>
        <w:rPr>
          <w:rFonts w:ascii="Arial" w:hAnsi="Arial" w:cs="Arial" w:eastAsia="Arial"/>
          <w:sz w:val="14"/>
          <w:szCs w:val="14"/>
          <w:color w:val="31465D"/>
          <w:spacing w:val="28"/>
          <w:w w:val="7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1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694B60"/>
          <w:spacing w:val="-1"/>
          <w:w w:val="71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1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71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71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1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2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505662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1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3"/>
          <w:w w:val="71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71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93D70"/>
          <w:spacing w:val="-23"/>
          <w:w w:val="71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1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505662"/>
          <w:spacing w:val="4"/>
          <w:w w:val="71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71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71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71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77"/>
          <w:position w:val="1"/>
        </w:rPr>
        <w:t>f</w:t>
      </w:r>
      <w:r>
        <w:rPr>
          <w:rFonts w:ascii="Arial" w:hAnsi="Arial" w:cs="Arial" w:eastAsia="Arial"/>
          <w:sz w:val="14"/>
          <w:szCs w:val="14"/>
          <w:color w:val="493D70"/>
          <w:spacing w:val="4"/>
          <w:w w:val="78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770C77"/>
          <w:spacing w:val="-8"/>
          <w:w w:val="116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31465D"/>
          <w:spacing w:val="4"/>
          <w:w w:val="61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705E6E"/>
          <w:spacing w:val="4"/>
          <w:w w:val="107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802182"/>
          <w:spacing w:val="0"/>
          <w:w w:val="78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81"/>
          <w:position w:val="1"/>
        </w:rPr>
        <w:t>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left="1330" w:right="-77"/>
        <w:jc w:val="left"/>
        <w:tabs>
          <w:tab w:pos="3900" w:val="left"/>
          <w:tab w:pos="5100" w:val="left"/>
          <w:tab w:pos="62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76487"/>
          <w:spacing w:val="2"/>
          <w:w w:val="87"/>
        </w:rPr>
        <w:t>[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1"/>
        </w:rPr>
        <w:t>4.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2"/>
        </w:rPr>
        <w:t>7</w:t>
      </w:r>
      <w:r>
        <w:rPr>
          <w:rFonts w:ascii="Arial" w:hAnsi="Arial" w:cs="Arial" w:eastAsia="Arial"/>
          <w:sz w:val="14"/>
          <w:szCs w:val="14"/>
          <w:color w:val="505662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  <w:t>5-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  <w:t>  </w:t>
      </w:r>
      <w:r>
        <w:rPr>
          <w:rFonts w:ascii="Arial" w:hAnsi="Arial" w:cs="Arial" w:eastAsia="Arial"/>
          <w:sz w:val="14"/>
          <w:szCs w:val="14"/>
          <w:color w:val="362A3F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2"/>
          <w:w w:val="68"/>
        </w:rPr>
        <w:t>S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8"/>
        </w:rPr>
        <w:t>and</w:t>
      </w:r>
      <w:r>
        <w:rPr>
          <w:rFonts w:ascii="Arial" w:hAnsi="Arial" w:cs="Arial" w:eastAsia="Arial"/>
          <w:sz w:val="14"/>
          <w:szCs w:val="14"/>
          <w:color w:val="362A3F"/>
          <w:spacing w:val="-3"/>
          <w:w w:val="68"/>
        </w:rPr>
        <w:t> </w:t>
      </w:r>
      <w:r>
        <w:rPr>
          <w:rFonts w:ascii="Arial" w:hAnsi="Arial" w:cs="Arial" w:eastAsia="Arial"/>
          <w:sz w:val="14"/>
          <w:szCs w:val="14"/>
          <w:color w:val="85748E"/>
          <w:spacing w:val="-4"/>
          <w:w w:val="69"/>
        </w:rPr>
        <w:t>[</w:t>
      </w:r>
      <w:r>
        <w:rPr>
          <w:rFonts w:ascii="Arial" w:hAnsi="Arial" w:cs="Arial" w:eastAsia="Arial"/>
          <w:sz w:val="14"/>
          <w:szCs w:val="14"/>
          <w:color w:val="705E6E"/>
          <w:spacing w:val="-8"/>
          <w:w w:val="88"/>
        </w:rPr>
        <w:t>0</w:t>
      </w:r>
      <w:r>
        <w:rPr>
          <w:rFonts w:ascii="Arial" w:hAnsi="Arial" w:cs="Arial" w:eastAsia="Arial"/>
          <w:sz w:val="14"/>
          <w:szCs w:val="14"/>
          <w:color w:val="774990"/>
          <w:spacing w:val="-9"/>
          <w:w w:val="102"/>
        </w:rPr>
        <w:t>.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3"/>
        </w:rPr>
        <w:t>07</w:t>
      </w:r>
      <w:r>
        <w:rPr>
          <w:rFonts w:ascii="Arial" w:hAnsi="Arial" w:cs="Arial" w:eastAsia="Arial"/>
          <w:sz w:val="14"/>
          <w:szCs w:val="14"/>
          <w:color w:val="505662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9"/>
        </w:rPr>
        <w:t>6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9"/>
        </w:rPr>
        <w:t>    </w:t>
      </w:r>
      <w:r>
        <w:rPr>
          <w:rFonts w:ascii="Arial" w:hAnsi="Arial" w:cs="Arial" w:eastAsia="Arial"/>
          <w:sz w:val="14"/>
          <w:szCs w:val="14"/>
          <w:color w:val="362A3F"/>
          <w:spacing w:val="27"/>
          <w:w w:val="69"/>
        </w:rPr>
        <w:t> </w:t>
      </w:r>
      <w:r>
        <w:rPr>
          <w:rFonts w:ascii="Arial" w:hAnsi="Arial" w:cs="Arial" w:eastAsia="Arial"/>
          <w:sz w:val="14"/>
          <w:szCs w:val="14"/>
          <w:color w:val="878C9E"/>
          <w:spacing w:val="-4"/>
          <w:w w:val="69"/>
        </w:rPr>
        <w:t>[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9"/>
        </w:rPr>
        <w:t>&lt;O.o</w:t>
      </w:r>
      <w:r>
        <w:rPr>
          <w:rFonts w:ascii="Arial" w:hAnsi="Arial" w:cs="Arial" w:eastAsia="Arial"/>
          <w:sz w:val="14"/>
          <w:szCs w:val="14"/>
          <w:color w:val="505662"/>
          <w:spacing w:val="5"/>
          <w:w w:val="69"/>
        </w:rPr>
        <w:t>7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9"/>
        </w:rPr>
        <w:t>5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58"/>
        </w:rPr>
        <w:t>USC</w:t>
      </w:r>
      <w:r>
        <w:rPr>
          <w:rFonts w:ascii="Arial" w:hAnsi="Arial" w:cs="Arial" w:eastAsia="Arial"/>
          <w:sz w:val="14"/>
          <w:szCs w:val="14"/>
          <w:color w:val="694B60"/>
          <w:spacing w:val="9"/>
          <w:w w:val="58"/>
        </w:rPr>
        <w:t>S</w:t>
      </w:r>
      <w:r>
        <w:rPr>
          <w:rFonts w:ascii="Arial" w:hAnsi="Arial" w:cs="Arial" w:eastAsia="Arial"/>
          <w:sz w:val="14"/>
          <w:szCs w:val="14"/>
          <w:color w:val="4D4256"/>
          <w:spacing w:val="7"/>
          <w:w w:val="61"/>
        </w:rPr>
        <w:t>G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78"/>
        </w:rPr>
        <w:t>r</w:t>
      </w:r>
      <w:r>
        <w:rPr>
          <w:rFonts w:ascii="Arial" w:hAnsi="Arial" w:cs="Arial" w:eastAsia="Arial"/>
          <w:sz w:val="14"/>
          <w:szCs w:val="14"/>
          <w:color w:val="493D70"/>
          <w:spacing w:val="-3"/>
          <w:w w:val="78"/>
        </w:rPr>
        <w:t>o</w:t>
      </w:r>
      <w:r>
        <w:rPr>
          <w:rFonts w:ascii="Arial" w:hAnsi="Arial" w:cs="Arial" w:eastAsia="Arial"/>
          <w:sz w:val="14"/>
          <w:szCs w:val="14"/>
          <w:color w:val="4D4256"/>
          <w:spacing w:val="-6"/>
          <w:w w:val="81"/>
        </w:rPr>
        <w:t>u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84"/>
        </w:rPr>
        <w:t>p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F0E4F"/>
          <w:spacing w:val="-5"/>
          <w:w w:val="68"/>
        </w:rPr>
        <w:t>T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68"/>
        </w:rPr>
        <w:t>y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68"/>
        </w:rPr>
        <w:t>pe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68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8"/>
        </w:rPr>
        <w:t>o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8"/>
        </w:rPr>
        <w:t>f</w:t>
      </w:r>
      <w:r>
        <w:rPr>
          <w:rFonts w:ascii="Arial" w:hAnsi="Arial" w:cs="Arial" w:eastAsia="Arial"/>
          <w:sz w:val="14"/>
          <w:szCs w:val="14"/>
          <w:color w:val="505662"/>
          <w:spacing w:val="-7"/>
          <w:w w:val="78"/>
        </w:rPr>
        <w:t> </w:t>
      </w:r>
      <w:r>
        <w:rPr>
          <w:rFonts w:ascii="Arial" w:hAnsi="Arial" w:cs="Arial" w:eastAsia="Arial"/>
          <w:sz w:val="14"/>
          <w:szCs w:val="14"/>
          <w:color w:val="31465D"/>
          <w:spacing w:val="-5"/>
          <w:w w:val="78"/>
        </w:rPr>
        <w:t>s</w:t>
      </w:r>
      <w:r>
        <w:rPr>
          <w:rFonts w:ascii="Arial" w:hAnsi="Arial" w:cs="Arial" w:eastAsia="Arial"/>
          <w:sz w:val="14"/>
          <w:szCs w:val="14"/>
          <w:color w:val="505662"/>
          <w:spacing w:val="-2"/>
          <w:w w:val="78"/>
        </w:rPr>
        <w:t>o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78"/>
        </w:rPr>
        <w:t>il</w:t>
      </w:r>
      <w:r>
        <w:rPr>
          <w:rFonts w:ascii="Arial" w:hAnsi="Arial" w:cs="Arial" w:eastAsia="Arial"/>
          <w:sz w:val="14"/>
          <w:szCs w:val="14"/>
          <w:color w:val="770C77"/>
          <w:spacing w:val="-26"/>
          <w:w w:val="78"/>
        </w:rPr>
        <w:t> 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80"/>
        </w:rPr>
        <w:t>st</w:t>
      </w:r>
      <w:r>
        <w:rPr>
          <w:rFonts w:ascii="Arial" w:hAnsi="Arial" w:cs="Arial" w:eastAsia="Arial"/>
          <w:sz w:val="14"/>
          <w:szCs w:val="14"/>
          <w:color w:val="505662"/>
          <w:spacing w:val="3"/>
          <w:w w:val="81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2"/>
          <w:w w:val="72"/>
        </w:rPr>
        <w:t>e</w:t>
      </w:r>
      <w:r>
        <w:rPr>
          <w:rFonts w:ascii="Arial" w:hAnsi="Arial" w:cs="Arial" w:eastAsia="Arial"/>
          <w:sz w:val="14"/>
          <w:szCs w:val="14"/>
          <w:color w:val="694B60"/>
          <w:spacing w:val="-4"/>
          <w:w w:val="73"/>
        </w:rPr>
        <w:t>n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8"/>
        </w:rPr>
        <w:t>g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7"/>
        </w:rPr>
        <w:t>t</w:t>
      </w:r>
      <w:r>
        <w:rPr>
          <w:rFonts w:ascii="Arial" w:hAnsi="Arial" w:cs="Arial" w:eastAsia="Arial"/>
          <w:sz w:val="14"/>
          <w:szCs w:val="14"/>
          <w:color w:val="694B60"/>
          <w:spacing w:val="-7"/>
          <w:w w:val="73"/>
        </w:rPr>
        <w:t>h</w:t>
      </w:r>
      <w:r>
        <w:rPr>
          <w:rFonts w:ascii="Arial" w:hAnsi="Arial" w:cs="Arial" w:eastAsia="Arial"/>
          <w:sz w:val="14"/>
          <w:szCs w:val="14"/>
          <w:color w:val="895780"/>
          <w:spacing w:val="-15"/>
          <w:w w:val="128"/>
        </w:rPr>
        <w:t>,</w:t>
      </w:r>
      <w:r>
        <w:rPr>
          <w:rFonts w:ascii="Arial" w:hAnsi="Arial" w:cs="Arial" w:eastAsia="Arial"/>
          <w:sz w:val="14"/>
          <w:szCs w:val="14"/>
          <w:color w:val="4D4256"/>
          <w:spacing w:val="-2"/>
          <w:w w:val="84"/>
        </w:rPr>
        <w:t>q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3"/>
        </w:rPr>
        <w:t>u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100"/>
        </w:rPr>
        <w:t>    </w:t>
      </w:r>
      <w:r>
        <w:rPr>
          <w:rFonts w:ascii="Arial" w:hAnsi="Arial" w:cs="Arial" w:eastAsia="Arial"/>
          <w:sz w:val="14"/>
          <w:szCs w:val="14"/>
          <w:color w:val="694B60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85748E"/>
          <w:spacing w:val="4"/>
          <w:w w:val="77"/>
        </w:rPr>
        <w:t>W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57"/>
        </w:rPr>
        <w:t>a</w:t>
      </w:r>
      <w:r>
        <w:rPr>
          <w:rFonts w:ascii="Arial" w:hAnsi="Arial" w:cs="Arial" w:eastAsia="Arial"/>
          <w:sz w:val="14"/>
          <w:szCs w:val="14"/>
          <w:color w:val="362A3F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7"/>
          <w:w w:val="75"/>
        </w:rPr>
        <w:t>t</w:t>
      </w:r>
      <w:r>
        <w:rPr>
          <w:rFonts w:ascii="Arial" w:hAnsi="Arial" w:cs="Arial" w:eastAsia="Arial"/>
          <w:sz w:val="14"/>
          <w:szCs w:val="14"/>
          <w:color w:val="362A3F"/>
          <w:spacing w:val="3"/>
          <w:w w:val="75"/>
        </w:rPr>
        <w:t>e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75"/>
        </w:rPr>
        <w:t>r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75"/>
        </w:rPr>
        <w:t>     </w:t>
      </w:r>
      <w:r>
        <w:rPr>
          <w:rFonts w:ascii="Arial" w:hAnsi="Arial" w:cs="Arial" w:eastAsia="Arial"/>
          <w:sz w:val="14"/>
          <w:szCs w:val="14"/>
          <w:color w:val="676487"/>
          <w:spacing w:val="14"/>
          <w:w w:val="75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59"/>
          <w:position w:val="2"/>
        </w:rPr>
        <w:t>O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72"/>
          <w:position w:val="2"/>
        </w:rPr>
        <w:t>ry</w:t>
      </w:r>
      <w:r>
        <w:rPr>
          <w:rFonts w:ascii="Arial" w:hAnsi="Arial" w:cs="Arial" w:eastAsia="Arial"/>
          <w:sz w:val="14"/>
          <w:szCs w:val="14"/>
          <w:color w:val="705E6E"/>
          <w:spacing w:val="-23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1"/>
          <w:w w:val="84"/>
          <w:position w:val="2"/>
        </w:rPr>
        <w:t>d</w:t>
      </w:r>
      <w:r>
        <w:rPr>
          <w:rFonts w:ascii="Arial" w:hAnsi="Arial" w:cs="Arial" w:eastAsia="Arial"/>
          <w:sz w:val="14"/>
          <w:szCs w:val="14"/>
          <w:color w:val="362A3F"/>
          <w:spacing w:val="2"/>
          <w:w w:val="72"/>
          <w:position w:val="2"/>
        </w:rPr>
        <w:t>e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2"/>
          <w:position w:val="2"/>
        </w:rPr>
        <w:t>n</w:t>
      </w:r>
      <w:r>
        <w:rPr>
          <w:rFonts w:ascii="Arial" w:hAnsi="Arial" w:cs="Arial" w:eastAsia="Arial"/>
          <w:sz w:val="14"/>
          <w:szCs w:val="14"/>
          <w:color w:val="694B60"/>
          <w:spacing w:val="-3"/>
          <w:w w:val="72"/>
          <w:position w:val="2"/>
        </w:rPr>
        <w:t>s</w:t>
      </w:r>
      <w:r>
        <w:rPr>
          <w:rFonts w:ascii="Arial" w:hAnsi="Arial" w:cs="Arial" w:eastAsia="Arial"/>
          <w:sz w:val="14"/>
          <w:szCs w:val="14"/>
          <w:color w:val="770C77"/>
          <w:spacing w:val="-5"/>
          <w:w w:val="116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81"/>
          <w:position w:val="2"/>
        </w:rPr>
        <w:t>t</w:t>
      </w:r>
      <w:r>
        <w:rPr>
          <w:rFonts w:ascii="Arial" w:hAnsi="Arial" w:cs="Arial" w:eastAsia="Arial"/>
          <w:sz w:val="14"/>
          <w:szCs w:val="14"/>
          <w:color w:val="705E6E"/>
          <w:spacing w:val="-12"/>
          <w:w w:val="82"/>
          <w:position w:val="2"/>
        </w:rPr>
        <w:t>y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28"/>
          <w:position w:val="2"/>
        </w:rPr>
        <w:t>,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00"/>
          <w:position w:val="2"/>
        </w:rPr>
        <w:t>  </w:t>
      </w:r>
      <w:r>
        <w:rPr>
          <w:rFonts w:ascii="Arial" w:hAnsi="Arial" w:cs="Arial" w:eastAsia="Arial"/>
          <w:sz w:val="14"/>
          <w:szCs w:val="14"/>
          <w:color w:val="895780"/>
          <w:spacing w:val="-12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-3"/>
          <w:w w:val="59"/>
          <w:position w:val="2"/>
        </w:rPr>
        <w:t>S</w:t>
      </w:r>
      <w:r>
        <w:rPr>
          <w:rFonts w:ascii="Arial" w:hAnsi="Arial" w:cs="Arial" w:eastAsia="Arial"/>
          <w:sz w:val="14"/>
          <w:szCs w:val="14"/>
          <w:color w:val="562A4F"/>
          <w:spacing w:val="-2"/>
          <w:w w:val="61"/>
          <w:position w:val="2"/>
        </w:rPr>
        <w:t>P</w:t>
      </w:r>
      <w:r>
        <w:rPr>
          <w:rFonts w:ascii="Arial" w:hAnsi="Arial" w:cs="Arial" w:eastAsia="Arial"/>
          <w:sz w:val="14"/>
          <w:szCs w:val="14"/>
          <w:color w:val="4F0E4F"/>
          <w:spacing w:val="0"/>
          <w:w w:val="65"/>
          <w:position w:val="2"/>
        </w:rPr>
        <w:t>T</w:t>
      </w:r>
      <w:r>
        <w:rPr>
          <w:rFonts w:ascii="Arial" w:hAnsi="Arial" w:cs="Arial" w:eastAsia="Arial"/>
          <w:sz w:val="14"/>
          <w:szCs w:val="14"/>
          <w:color w:val="4F0E4F"/>
          <w:spacing w:val="-26"/>
          <w:w w:val="100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3"/>
          <w:w w:val="74"/>
          <w:position w:val="2"/>
        </w:rPr>
        <w:t>B</w:t>
      </w:r>
      <w:r>
        <w:rPr>
          <w:rFonts w:ascii="Arial" w:hAnsi="Arial" w:cs="Arial" w:eastAsia="Arial"/>
          <w:sz w:val="14"/>
          <w:szCs w:val="14"/>
          <w:color w:val="802182"/>
          <w:spacing w:val="0"/>
          <w:w w:val="74"/>
          <w:position w:val="2"/>
        </w:rPr>
        <w:t>i</w:t>
      </w:r>
      <w:r>
        <w:rPr>
          <w:rFonts w:ascii="Arial" w:hAnsi="Arial" w:cs="Arial" w:eastAsia="Arial"/>
          <w:sz w:val="14"/>
          <w:szCs w:val="14"/>
          <w:color w:val="505662"/>
          <w:spacing w:val="-3"/>
          <w:w w:val="74"/>
          <w:position w:val="2"/>
        </w:rPr>
        <w:t>o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74"/>
          <w:position w:val="2"/>
        </w:rPr>
        <w:t>w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74"/>
          <w:position w:val="2"/>
        </w:rPr>
        <w:t>   </w:t>
      </w:r>
      <w:r>
        <w:rPr>
          <w:rFonts w:ascii="Arial" w:hAnsi="Arial" w:cs="Arial" w:eastAsia="Arial"/>
          <w:sz w:val="14"/>
          <w:szCs w:val="14"/>
          <w:color w:val="705E6E"/>
          <w:spacing w:val="7"/>
          <w:w w:val="74"/>
          <w:position w:val="2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69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69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694B60"/>
          <w:spacing w:val="6"/>
          <w:w w:val="73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D4256"/>
          <w:spacing w:val="-2"/>
          <w:w w:val="7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493D70"/>
          <w:spacing w:val="8"/>
          <w:w w:val="73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69"/>
          <w:position w:val="0"/>
        </w:rPr>
        <w:t>ss</w:t>
      </w:r>
      <w:r>
        <w:rPr>
          <w:rFonts w:ascii="Arial" w:hAnsi="Arial" w:cs="Arial" w:eastAsia="Arial"/>
          <w:sz w:val="14"/>
          <w:szCs w:val="14"/>
          <w:color w:val="31465D"/>
          <w:spacing w:val="-1"/>
          <w:w w:val="69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802182"/>
          <w:spacing w:val="0"/>
          <w:w w:val="11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802182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74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31465D"/>
          <w:spacing w:val="-1"/>
          <w:w w:val="74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74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4"/>
          <w:position w:val="0"/>
        </w:rPr>
        <w:t>on</w:t>
      </w:r>
      <w:r>
        <w:rPr>
          <w:rFonts w:ascii="Arial" w:hAnsi="Arial" w:cs="Arial" w:eastAsia="Arial"/>
          <w:sz w:val="14"/>
          <w:szCs w:val="14"/>
          <w:color w:val="4D4256"/>
          <w:spacing w:val="-3"/>
          <w:w w:val="7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770C77"/>
          <w:spacing w:val="4"/>
          <w:w w:val="78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3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2"/>
          <w:position w:val="0"/>
        </w:rPr>
        <w:t>d</w:t>
      </w:r>
      <w:r>
        <w:rPr>
          <w:rFonts w:ascii="Arial" w:hAnsi="Arial" w:cs="Arial" w:eastAsia="Arial"/>
          <w:sz w:val="14"/>
          <w:szCs w:val="14"/>
          <w:color w:val="4D4256"/>
          <w:spacing w:val="2"/>
          <w:w w:val="72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705E6E"/>
          <w:spacing w:val="-12"/>
          <w:w w:val="63"/>
          <w:position w:val="0"/>
        </w:rPr>
        <w:t>x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4"/>
          <w:szCs w:val="14"/>
          <w:color w:val="89578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71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4D4256"/>
          <w:spacing w:val="-1"/>
          <w:w w:val="94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493D70"/>
          <w:spacing w:val="8"/>
          <w:w w:val="73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1A1A1F"/>
          <w:spacing w:val="8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70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31465D"/>
          <w:spacing w:val="-2"/>
          <w:w w:val="70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695448"/>
          <w:spacing w:val="-7"/>
          <w:w w:val="63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505662"/>
          <w:spacing w:val="-33"/>
          <w:w w:val="116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160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705E6E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80"/>
          <w:position w:val="0"/>
        </w:rPr>
        <w:t>st</w:t>
      </w:r>
      <w:r>
        <w:rPr>
          <w:rFonts w:ascii="Arial" w:hAnsi="Arial" w:cs="Arial" w:eastAsia="Arial"/>
          <w:sz w:val="14"/>
          <w:szCs w:val="14"/>
          <w:color w:val="505662"/>
          <w:spacing w:val="8"/>
          <w:w w:val="81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4"/>
          <w:w w:val="63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65"/>
          <w:position w:val="0"/>
        </w:rPr>
        <w:t>s-</w:t>
      </w:r>
      <w:r>
        <w:rPr>
          <w:rFonts w:ascii="Arial" w:hAnsi="Arial" w:cs="Arial" w:eastAsia="Arial"/>
          <w:sz w:val="14"/>
          <w:szCs w:val="14"/>
          <w:color w:val="4D4256"/>
          <w:spacing w:val="-6"/>
          <w:w w:val="65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00"/>
          <w:position w:val="0"/>
        </w:rPr>
        <w:t>    </w:t>
      </w:r>
      <w:r>
        <w:rPr>
          <w:rFonts w:ascii="Arial" w:hAnsi="Arial" w:cs="Arial" w:eastAsia="Arial"/>
          <w:sz w:val="14"/>
          <w:szCs w:val="14"/>
          <w:color w:val="89578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1465D"/>
          <w:spacing w:val="0"/>
          <w:w w:val="71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694B60"/>
          <w:spacing w:val="-6"/>
          <w:w w:val="107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493D70"/>
          <w:spacing w:val="3"/>
          <w:w w:val="85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1465D"/>
          <w:spacing w:val="-2"/>
          <w:w w:val="71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8"/>
          <w:position w:val="0"/>
        </w:rPr>
        <w:t>s-</w:t>
      </w:r>
      <w:r>
        <w:rPr>
          <w:rFonts w:ascii="Arial" w:hAnsi="Arial" w:cs="Arial" w:eastAsia="Arial"/>
          <w:sz w:val="14"/>
          <w:szCs w:val="14"/>
          <w:color w:val="362A3F"/>
          <w:spacing w:val="-4"/>
          <w:w w:val="68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895780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71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694B60"/>
          <w:spacing w:val="2"/>
          <w:w w:val="65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362A3F"/>
          <w:spacing w:val="-5"/>
          <w:w w:val="75"/>
          <w:position w:val="0"/>
        </w:rPr>
        <w:t>g</w:t>
      </w:r>
      <w:r>
        <w:rPr>
          <w:rFonts w:ascii="Arial" w:hAnsi="Arial" w:cs="Arial" w:eastAsia="Arial"/>
          <w:sz w:val="14"/>
          <w:szCs w:val="14"/>
          <w:color w:val="802182"/>
          <w:spacing w:val="-4"/>
          <w:w w:val="116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1A1A1F"/>
          <w:spacing w:val="-4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895780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-2"/>
          <w:w w:val="7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694B60"/>
          <w:spacing w:val="1"/>
          <w:w w:val="73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770C77"/>
          <w:spacing w:val="-19"/>
          <w:w w:val="11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895780"/>
          <w:spacing w:val="0"/>
          <w:w w:val="160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559" w:right="-20"/>
        <w:jc w:val="left"/>
        <w:tabs>
          <w:tab w:pos="1240" w:val="left"/>
          <w:tab w:pos="2540" w:val="left"/>
          <w:tab w:pos="3000" w:val="left"/>
          <w:tab w:pos="4000" w:val="left"/>
          <w:tab w:pos="5920" w:val="left"/>
          <w:tab w:pos="6460" w:val="left"/>
          <w:tab w:pos="6900" w:val="left"/>
          <w:tab w:pos="7620" w:val="left"/>
          <w:tab w:pos="8180" w:val="left"/>
          <w:tab w:pos="9480" w:val="left"/>
          <w:tab w:pos="10040" w:val="left"/>
          <w:tab w:pos="10640" w:val="left"/>
          <w:tab w:pos="11240" w:val="left"/>
          <w:tab w:pos="118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9"/>
          <w:szCs w:val="19"/>
          <w:color w:val="D1D8E4"/>
          <w:spacing w:val="0"/>
          <w:w w:val="68"/>
          <w:position w:val="-5"/>
        </w:rPr>
        <w:t>I</w:t>
      </w:r>
      <w:r>
        <w:rPr>
          <w:rFonts w:ascii="Arial" w:hAnsi="Arial" w:cs="Arial" w:eastAsia="Arial"/>
          <w:sz w:val="19"/>
          <w:szCs w:val="19"/>
          <w:color w:val="D1D8E4"/>
          <w:spacing w:val="-30"/>
          <w:w w:val="68"/>
          <w:position w:val="-5"/>
        </w:rPr>
        <w:t> </w:t>
      </w:r>
      <w:r>
        <w:rPr>
          <w:rFonts w:ascii="Arial" w:hAnsi="Arial" w:cs="Arial" w:eastAsia="Arial"/>
          <w:sz w:val="19"/>
          <w:szCs w:val="19"/>
          <w:color w:val="D1D8E4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9"/>
          <w:szCs w:val="19"/>
          <w:color w:val="D1D8E4"/>
          <w:spacing w:val="0"/>
          <w:w w:val="100"/>
          <w:position w:val="-5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8"/>
          <w:position w:val="0"/>
        </w:rPr>
        <w:t>&amp;</w:t>
      </w:r>
      <w:r>
        <w:rPr>
          <w:rFonts w:ascii="Arial" w:hAnsi="Arial" w:cs="Arial" w:eastAsia="Arial"/>
          <w:sz w:val="14"/>
          <w:szCs w:val="14"/>
          <w:color w:val="505662"/>
          <w:spacing w:val="3"/>
          <w:w w:val="68"/>
          <w:position w:val="0"/>
        </w:rPr>
        <w:t>7</w:t>
      </w:r>
      <w:r>
        <w:rPr>
          <w:rFonts w:ascii="Arial" w:hAnsi="Arial" w:cs="Arial" w:eastAsia="Arial"/>
          <w:sz w:val="14"/>
          <w:szCs w:val="14"/>
          <w:color w:val="561A6E"/>
          <w:spacing w:val="4"/>
          <w:w w:val="68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68"/>
          <w:position w:val="0"/>
        </w:rPr>
        <w:t>2m</w:t>
      </w:r>
      <w:r>
        <w:rPr>
          <w:rFonts w:ascii="Arial" w:hAnsi="Arial" w:cs="Arial" w:eastAsia="Arial"/>
          <w:sz w:val="14"/>
          <w:szCs w:val="14"/>
          <w:color w:val="705E6E"/>
          <w:spacing w:val="1"/>
          <w:w w:val="68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68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68"/>
          <w:position w:val="0"/>
        </w:rPr>
        <w:t>     </w:t>
      </w:r>
      <w:r>
        <w:rPr>
          <w:rFonts w:ascii="Arial" w:hAnsi="Arial" w:cs="Arial" w:eastAsia="Arial"/>
          <w:sz w:val="14"/>
          <w:szCs w:val="14"/>
          <w:color w:val="878C9E"/>
          <w:spacing w:val="6"/>
          <w:w w:val="6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8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362A3F"/>
          <w:spacing w:val="-3"/>
          <w:w w:val="6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76487"/>
          <w:spacing w:val="-7"/>
          <w:w w:val="69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3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4"/>
          <w:position w:val="0"/>
        </w:rPr>
        <w:t>7</w:t>
      </w:r>
      <w:r>
        <w:rPr>
          <w:rFonts w:ascii="Arial" w:hAnsi="Arial" w:cs="Arial" w:eastAsia="Arial"/>
          <w:sz w:val="14"/>
          <w:szCs w:val="14"/>
          <w:color w:val="4D4256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B1A2F"/>
          <w:spacing w:val="0"/>
          <w:w w:val="65"/>
          <w:position w:val="0"/>
        </w:rPr>
        <w:t>5</w:t>
      </w:r>
      <w:r>
        <w:rPr>
          <w:rFonts w:ascii="Arial" w:hAnsi="Arial" w:cs="Arial" w:eastAsia="Arial"/>
          <w:sz w:val="14"/>
          <w:szCs w:val="14"/>
          <w:color w:val="3B1A2F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4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-3"/>
          <w:w w:val="74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74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878C9E"/>
          <w:spacing w:val="-26"/>
          <w:w w:val="7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4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94B60"/>
          <w:spacing w:val="-3"/>
          <w:w w:val="74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74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878C9E"/>
          <w:spacing w:val="-26"/>
          <w:w w:val="7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878C9E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61A6E"/>
          <w:spacing w:val="-3"/>
          <w:w w:val="314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4F0E4F"/>
          <w:spacing w:val="0"/>
          <w:w w:val="314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4F0E4F"/>
          <w:spacing w:val="35"/>
          <w:w w:val="314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1"/>
          <w:w w:val="61"/>
          <w:position w:val="-3"/>
        </w:rPr>
        <w:t>P</w:t>
      </w:r>
      <w:r>
        <w:rPr>
          <w:rFonts w:ascii="Arial" w:hAnsi="Arial" w:cs="Arial" w:eastAsia="Arial"/>
          <w:sz w:val="14"/>
          <w:szCs w:val="14"/>
          <w:color w:val="4F0E4F"/>
          <w:spacing w:val="0"/>
          <w:w w:val="311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4F0E4F"/>
          <w:spacing w:val="0"/>
          <w:w w:val="100"/>
          <w:position w:val="-3"/>
        </w:rPr>
        <w:t>   </w:t>
      </w:r>
      <w:r>
        <w:rPr>
          <w:rFonts w:ascii="Arial" w:hAnsi="Arial" w:cs="Arial" w:eastAsia="Arial"/>
          <w:sz w:val="14"/>
          <w:szCs w:val="14"/>
          <w:color w:val="4F0E4F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B1A2F"/>
          <w:spacing w:val="1"/>
          <w:w w:val="64"/>
          <w:position w:val="-3"/>
        </w:rPr>
        <w:t>P</w:t>
      </w:r>
      <w:r>
        <w:rPr>
          <w:rFonts w:ascii="Arial" w:hAnsi="Arial" w:cs="Arial" w:eastAsia="Arial"/>
          <w:sz w:val="14"/>
          <w:szCs w:val="14"/>
          <w:color w:val="802182"/>
          <w:spacing w:val="0"/>
          <w:w w:val="64"/>
          <w:position w:val="-3"/>
        </w:rPr>
        <w:t>I</w:t>
      </w:r>
      <w:r>
        <w:rPr>
          <w:rFonts w:ascii="Arial" w:hAnsi="Arial" w:cs="Arial" w:eastAsia="Arial"/>
          <w:sz w:val="14"/>
          <w:szCs w:val="14"/>
          <w:color w:val="802182"/>
          <w:spacing w:val="-24"/>
          <w:w w:val="64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802182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802182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505662"/>
          <w:spacing w:val="-35"/>
          <w:w w:val="59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65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676487"/>
          <w:spacing w:val="-4"/>
          <w:w w:val="65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6"/>
          <w:position w:val="0"/>
        </w:rPr>
        <w:t>mb</w:t>
      </w:r>
      <w:r>
        <w:rPr>
          <w:rFonts w:ascii="Arial" w:hAnsi="Arial" w:cs="Arial" w:eastAsia="Arial"/>
          <w:sz w:val="14"/>
          <w:szCs w:val="14"/>
          <w:color w:val="694B60"/>
          <w:spacing w:val="-2"/>
          <w:w w:val="76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16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770C77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770C77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62"/>
          <w:position w:val="0"/>
        </w:rPr>
        <w:t>U</w:t>
      </w:r>
      <w:r>
        <w:rPr>
          <w:rFonts w:ascii="Arial" w:hAnsi="Arial" w:cs="Arial" w:eastAsia="Arial"/>
          <w:sz w:val="14"/>
          <w:szCs w:val="14"/>
          <w:color w:val="694B60"/>
          <w:spacing w:val="-9"/>
          <w:w w:val="61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58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57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493D7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94B60"/>
          <w:spacing w:val="3"/>
          <w:w w:val="69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362A3F"/>
          <w:spacing w:val="6"/>
          <w:w w:val="69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694B60"/>
          <w:spacing w:val="3"/>
          <w:w w:val="69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9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9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362A3F"/>
          <w:spacing w:val="8"/>
          <w:w w:val="6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10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4D4256"/>
          <w:spacing w:val="-14"/>
          <w:w w:val="110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676487"/>
          <w:spacing w:val="0"/>
          <w:w w:val="79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676487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4"/>
          <w:position w:val="0"/>
        </w:rPr>
        <w:t>AA</w:t>
      </w:r>
      <w:r>
        <w:rPr>
          <w:rFonts w:ascii="Arial" w:hAnsi="Arial" w:cs="Arial" w:eastAsia="Arial"/>
          <w:sz w:val="14"/>
          <w:szCs w:val="14"/>
          <w:color w:val="505662"/>
          <w:spacing w:val="-4"/>
          <w:w w:val="64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673867"/>
          <w:spacing w:val="-1"/>
          <w:w w:val="64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4F0E4F"/>
          <w:spacing w:val="-4"/>
          <w:w w:val="64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4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0"/>
        </w:rPr>
      </w:r>
      <w:r>
        <w:rPr>
          <w:rFonts w:ascii="Arial" w:hAnsi="Arial" w:cs="Arial" w:eastAsia="Arial"/>
          <w:sz w:val="19"/>
          <w:szCs w:val="19"/>
          <w:color w:val="493D70"/>
          <w:spacing w:val="0"/>
          <w:w w:val="64"/>
          <w:position w:val="-3"/>
        </w:rPr>
        <w:t>c</w:t>
      </w:r>
      <w:r>
        <w:rPr>
          <w:rFonts w:ascii="Arial" w:hAnsi="Arial" w:cs="Arial" w:eastAsia="Arial"/>
          <w:sz w:val="19"/>
          <w:szCs w:val="19"/>
          <w:color w:val="493D70"/>
          <w:spacing w:val="-31"/>
          <w:w w:val="64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493D70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9"/>
          <w:szCs w:val="19"/>
          <w:color w:val="493D70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51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705E6E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1"/>
          <w:position w:val="0"/>
        </w:rPr>
        <w:t>pa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8"/>
          <w:position w:val="0"/>
        </w:rPr>
        <w:t>conte</w:t>
      </w:r>
      <w:r>
        <w:rPr>
          <w:rFonts w:ascii="Arial" w:hAnsi="Arial" w:cs="Arial" w:eastAsia="Arial"/>
          <w:sz w:val="14"/>
          <w:szCs w:val="14"/>
          <w:color w:val="505662"/>
          <w:spacing w:val="-3"/>
          <w:w w:val="79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695448"/>
          <w:spacing w:val="-8"/>
          <w:w w:val="94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895780"/>
          <w:spacing w:val="1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71"/>
          <w:position w:val="0"/>
        </w:rPr>
        <w:t>%</w:t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color w:val="505662"/>
          <w:spacing w:val="0"/>
          <w:w w:val="68"/>
          <w:i/>
          <w:position w:val="1"/>
        </w:rPr>
        <w:t>k,gjm'</w:t>
      </w:r>
      <w:r>
        <w:rPr>
          <w:rFonts w:ascii="Times New Roman" w:hAnsi="Times New Roman" w:cs="Times New Roman" w:eastAsia="Times New Roman"/>
          <w:sz w:val="16"/>
          <w:szCs w:val="16"/>
          <w:color w:val="505662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05662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8"/>
          <w:position w:val="0"/>
        </w:rPr>
        <w:t>Counts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68"/>
          <w:position w:val="0"/>
        </w:rPr>
        <w:t>      </w:t>
      </w:r>
      <w:r>
        <w:rPr>
          <w:rFonts w:ascii="Arial" w:hAnsi="Arial" w:cs="Arial" w:eastAsia="Arial"/>
          <w:sz w:val="14"/>
          <w:szCs w:val="14"/>
          <w:color w:val="505662"/>
          <w:spacing w:val="7"/>
          <w:w w:val="6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81"/>
          <w:position w:val="-1"/>
        </w:rPr>
        <w:t>on</w:t>
      </w:r>
      <w:r>
        <w:rPr>
          <w:rFonts w:ascii="Arial" w:hAnsi="Arial" w:cs="Arial" w:eastAsia="Arial"/>
          <w:sz w:val="14"/>
          <w:szCs w:val="14"/>
          <w:color w:val="505662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802182"/>
          <w:spacing w:val="0"/>
          <w:w w:val="78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694B60"/>
          <w:spacing w:val="0"/>
          <w:w w:val="73"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6"/>
          <w:position w:val="-1"/>
        </w:rPr>
        <w:t>d</w:t>
      </w:r>
      <w:r>
        <w:rPr>
          <w:rFonts w:ascii="Arial" w:hAnsi="Arial" w:cs="Arial" w:eastAsia="Arial"/>
          <w:sz w:val="14"/>
          <w:szCs w:val="14"/>
          <w:color w:val="4D4256"/>
          <w:spacing w:val="2"/>
          <w:w w:val="76"/>
          <w:position w:val="-1"/>
        </w:rPr>
        <w:t>e</w:t>
      </w:r>
      <w:r>
        <w:rPr>
          <w:rFonts w:ascii="Arial" w:hAnsi="Arial" w:cs="Arial" w:eastAsia="Arial"/>
          <w:sz w:val="14"/>
          <w:szCs w:val="14"/>
          <w:color w:val="705E6E"/>
          <w:spacing w:val="-12"/>
          <w:w w:val="63"/>
          <w:position w:val="-1"/>
        </w:rPr>
        <w:t>x</w:t>
      </w:r>
      <w:r>
        <w:rPr>
          <w:rFonts w:ascii="Arial" w:hAnsi="Arial" w:cs="Arial" w:eastAsia="Arial"/>
          <w:sz w:val="14"/>
          <w:szCs w:val="14"/>
          <w:color w:val="895780"/>
          <w:spacing w:val="2"/>
          <w:w w:val="128"/>
          <w:position w:val="-1"/>
        </w:rPr>
        <w:t>,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70"/>
          <w:position w:val="-1"/>
        </w:rPr>
        <w:t>C,</w:t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505662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67"/>
          <w:position w:val="0"/>
        </w:rPr>
        <w:t>Cr</w:t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93D70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51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705E6E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1"/>
          <w:position w:val="0"/>
        </w:rPr>
        <w:t>pa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51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705E6E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71"/>
          <w:position w:val="0"/>
        </w:rPr>
        <w:t>pa</w:t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D4256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705E6E"/>
          <w:spacing w:val="0"/>
          <w:w w:val="51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705E6E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05662"/>
          <w:spacing w:val="1"/>
          <w:w w:val="6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66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62A3F"/>
          <w:spacing w:val="-24"/>
          <w:w w:val="6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362A3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31465D"/>
          <w:spacing w:val="0"/>
          <w:w w:val="122"/>
          <w:position w:val="0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31" w:lineRule="exact"/>
        <w:ind w:left="22" w:right="16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76.784050pt;margin-top:-169.961945pt;width:642.857144pt;height:463.603915pt;mso-position-horizontal-relative:page;mso-position-vertical-relative:paragraph;z-index:-2368" coordorigin="1536,-3399" coordsize="12857,9272">
            <v:group style="position:absolute;left:9647;top:-3385;width:4708;height:2" coordorigin="9647,-3385" coordsize="4708,2">
              <v:shape style="position:absolute;left:9647;top:-3385;width:4708;height:2" coordorigin="9647,-3385" coordsize="4708,0" path="m9647,-3385l14355,-3385e" filled="f" stroked="t" strokeweight=".956811pt" strokecolor="#D4DBE8">
                <v:path arrowok="t"/>
              </v:shape>
            </v:group>
            <v:group style="position:absolute;left:13800;top:-3394;width:2;height:651" coordorigin="13800,-3394" coordsize="2,651">
              <v:shape style="position:absolute;left:13800;top:-3394;width:2;height:651" coordorigin="13800,-3394" coordsize="0,651" path="m13800,-2744l13800,-3394e" filled="f" stroked="t" strokeweight=".478405pt" strokecolor="#D4DBE8">
                <v:path arrowok="t"/>
              </v:shape>
            </v:group>
            <v:group style="position:absolute;left:1552;top:-2701;width:12826;height:2" coordorigin="1552,-2701" coordsize="12826,2">
              <v:shape style="position:absolute;left:1552;top:-2701;width:12826;height:2" coordorigin="1552,-2701" coordsize="12826,0" path="m1552,-2701l14378,-2701e" filled="f" stroked="t" strokeweight="1.435216pt" strokecolor="#000000">
                <v:path arrowok="t"/>
              </v:shape>
            </v:group>
            <v:group style="position:absolute;left:1552;top:-2388;width:1789;height:2" coordorigin="1552,-2388" coordsize="1789,2">
              <v:shape style="position:absolute;left:1552;top:-2388;width:1789;height:2" coordorigin="1552,-2388" coordsize="1789,0" path="m1552,-2388l3342,-2388e" filled="f" stroked="t" strokeweight="1.196013pt" strokecolor="#000000">
                <v:path arrowok="t"/>
              </v:shape>
            </v:group>
            <v:group style="position:absolute;left:3332;top:-2715;width:2;height:5510" coordorigin="3332,-2715" coordsize="2,5510">
              <v:shape style="position:absolute;left:3332;top:-2715;width:2;height:5510" coordorigin="3332,-2715" coordsize="0,5510" path="m3332,2795l3332,-2715e" filled="f" stroked="t" strokeweight=".956811pt" strokecolor="#030303">
                <v:path arrowok="t"/>
              </v:shape>
            </v:group>
            <v:group style="position:absolute;left:5121;top:-2715;width:2;height:5510" coordorigin="5121,-2715" coordsize="2,5510">
              <v:shape style="position:absolute;left:5121;top:-2715;width:2;height:5510" coordorigin="5121,-2715" coordsize="0,5510" path="m5121,2795l5121,-2715e" filled="f" stroked="t" strokeweight=".956811pt" strokecolor="#080808">
                <v:path arrowok="t"/>
              </v:shape>
            </v:group>
            <v:group style="position:absolute;left:6638;top:-2715;width:2;height:1593" coordorigin="6638,-2715" coordsize="2,1593">
              <v:shape style="position:absolute;left:6638;top:-2715;width:2;height:1593" coordorigin="6638,-2715" coordsize="0,1593" path="m6638,-1122l6638,-2715e" filled="f" stroked="t" strokeweight=".956811pt" strokecolor="#000000">
                <v:path arrowok="t"/>
              </v:shape>
            </v:group>
            <v:group style="position:absolute;left:6624;top:-2242;width:1172;height:2" coordorigin="6624,-2242" coordsize="1172,2">
              <v:shape style="position:absolute;left:6624;top:-2242;width:1172;height:2" coordorigin="6624,-2242" coordsize="1172,0" path="m6624,-2242l7796,-2242e" filled="f" stroked="t" strokeweight=".239203pt" strokecolor="#44484B">
                <v:path arrowok="t"/>
              </v:shape>
            </v:group>
            <v:group style="position:absolute;left:8427;top:-2715;width:2;height:1593" coordorigin="8427,-2715" coordsize="2,1593">
              <v:shape style="position:absolute;left:8427;top:-2715;width:2;height:1593" coordorigin="8427,-2715" coordsize="0,1593" path="m8427,-1122l8427,-2715e" filled="f" stroked="t" strokeweight=".956811pt" strokecolor="#000000">
                <v:path arrowok="t"/>
              </v:shape>
            </v:group>
            <v:group style="position:absolute;left:13800;top:-2648;width:2;height:1454" coordorigin="13800,-2648" coordsize="2,1454">
              <v:shape style="position:absolute;left:13800;top:-2648;width:2;height:1454" coordorigin="13800,-2648" coordsize="0,1454" path="m13800,-1194l13800,-2648e" filled="f" stroked="t" strokeweight=".478405pt" strokecolor="#D4DBE8">
                <v:path arrowok="t"/>
              </v:shape>
            </v:group>
            <v:group style="position:absolute;left:1538;top:-2242;width:5105;height:2" coordorigin="1538,-2242" coordsize="5105,2">
              <v:shape style="position:absolute;left:1538;top:-2242;width:5105;height:2" coordorigin="1538,-2242" coordsize="5105,0" path="m1538,-2242l6643,-2242e" filled="f" stroked="t" strokeweight=".239203pt" strokecolor="#030303">
                <v:path arrowok="t"/>
              </v:shape>
            </v:group>
            <v:group style="position:absolute;left:7796;top:-2242;width:622;height:2" coordorigin="7796,-2242" coordsize="622,2">
              <v:shape style="position:absolute;left:7796;top:-2242;width:622;height:2" coordorigin="7796,-2242" coordsize="622,0" path="m7796,-2242l8418,-2242e" filled="f" stroked="t" strokeweight=".239203pt" strokecolor="#080808">
                <v:path arrowok="t"/>
              </v:shape>
            </v:group>
            <v:group style="position:absolute;left:1538;top:-1500;width:5105;height:2" coordorigin="1538,-1500" coordsize="5105,2">
              <v:shape style="position:absolute;left:1538;top:-1500;width:5105;height:2" coordorigin="1538,-1500" coordsize="5105,0" path="m1538,-1500l6643,-1500e" filled="f" stroked="t" strokeweight=".239203pt" strokecolor="#030303">
                <v:path arrowok="t"/>
              </v:shape>
            </v:group>
            <v:group style="position:absolute;left:6624;top:-1500;width:1172;height:2" coordorigin="6624,-1500" coordsize="1172,2">
              <v:shape style="position:absolute;left:6624;top:-1500;width:1172;height:2" coordorigin="6624,-1500" coordsize="1172,0" path="m6624,-1500l7796,-1500e" filled="f" stroked="t" strokeweight=".239203pt" strokecolor="#282B2B">
                <v:path arrowok="t"/>
              </v:shape>
            </v:group>
            <v:group style="position:absolute;left:7796;top:-1500;width:622;height:2" coordorigin="7796,-1500" coordsize="622,2">
              <v:shape style="position:absolute;left:7796;top:-1500;width:622;height:2" coordorigin="7796,-1500" coordsize="622,0" path="m7796,-1500l8418,-1500e" filled="f" stroked="t" strokeweight=".239203pt" strokecolor="#080808">
                <v:path arrowok="t"/>
              </v:shape>
            </v:group>
            <v:group style="position:absolute;left:1552;top:-1137;width:12826;height:2" coordorigin="1552,-1137" coordsize="12826,2">
              <v:shape style="position:absolute;left:1552;top:-1137;width:12826;height:2" coordorigin="1552,-1137" coordsize="12826,0" path="m1552,-1137l14378,-1137e" filled="f" stroked="t" strokeweight="1.435216pt" strokecolor="#000000">
                <v:path arrowok="t"/>
              </v:shape>
            </v:group>
            <v:group style="position:absolute;left:13800;top:-1395;width:2;height:273" coordorigin="13800,-1395" coordsize="2,273">
              <v:shape style="position:absolute;left:13800;top:-1395;width:2;height:273" coordorigin="13800,-1395" coordsize="0,273" path="m13800,-1122l13800,-1395e" filled="f" stroked="t" strokeweight=".478405pt" strokecolor="#A8AFB8">
                <v:path arrowok="t"/>
              </v:shape>
            </v:group>
            <v:group style="position:absolute;left:6040;top:-1314;width:2;height:474" coordorigin="6040,-1314" coordsize="2,474">
              <v:shape style="position:absolute;left:6040;top:-1314;width:2;height:474" coordorigin="6040,-1314" coordsize="0,474" path="m6040,-840l6040,-1314e" filled="f" stroked="t" strokeweight=".956811pt" strokecolor="#2F281C">
                <v:path arrowok="t"/>
              </v:shape>
            </v:group>
            <v:group style="position:absolute;left:7824;top:-1151;width:2;height:7012" coordorigin="7824,-1151" coordsize="2,7012">
              <v:shape style="position:absolute;left:7824;top:-1151;width:2;height:7012" coordorigin="7824,-1151" coordsize="0,7012" path="m7824,5861l7824,-1151e" filled="f" stroked="t" strokeweight="1.196013pt" strokecolor="#1C1C1C">
                <v:path arrowok="t"/>
              </v:shape>
            </v:group>
            <v:group style="position:absolute;left:9025;top:-1213;width:2;height:373" coordorigin="9025,-1213" coordsize="2,373">
              <v:shape style="position:absolute;left:9025;top:-1213;width:2;height:373" coordorigin="9025,-1213" coordsize="0,373" path="m9025,-840l9025,-1213e" filled="f" stroked="t" strokeweight=".956811pt" strokecolor="#18181C">
                <v:path arrowok="t"/>
              </v:shape>
            </v:group>
            <v:group style="position:absolute;left:10728;top:-1161;width:2;height:3310" coordorigin="10728,-1161" coordsize="2,3310">
              <v:shape style="position:absolute;left:10728;top:-1161;width:2;height:3310" coordorigin="10728,-1161" coordsize="0,3310" path="m10728,2149l10728,-1161e" filled="f" stroked="t" strokeweight=".239203pt" strokecolor="#000000">
                <v:path arrowok="t"/>
              </v:shape>
            </v:group>
            <v:group style="position:absolute;left:12006;top:-1390;width:2;height:550" coordorigin="12006,-1390" coordsize="2,550">
              <v:shape style="position:absolute;left:12006;top:-1390;width:2;height:550" coordorigin="12006,-1390" coordsize="0,550" path="m12006,-840l12006,-1390e" filled="f" stroked="t" strokeweight=".956811pt" strokecolor="#3B3F3F">
                <v:path arrowok="t"/>
              </v:shape>
            </v:group>
            <v:group style="position:absolute;left:3323;top:-639;width:11056;height:2" coordorigin="3323,-639" coordsize="11056,2">
              <v:shape style="position:absolute;left:3323;top:-639;width:11056;height:2" coordorigin="3323,-639" coordsize="11056,0" path="m3323,-639l14378,-639e" filled="f" stroked="t" strokeweight="1.435216pt" strokecolor="#000000">
                <v:path arrowok="t"/>
              </v:shape>
            </v:group>
            <v:group style="position:absolute;left:6040;top:-898;width:2;height:3693" coordorigin="6040,-898" coordsize="2,3693">
              <v:shape style="position:absolute;left:6040;top:-898;width:2;height:3693" coordorigin="6040,-898" coordsize="0,3693" path="m6040,2795l6040,-898e" filled="f" stroked="t" strokeweight=".956811pt" strokecolor="#0F0F0F">
                <v:path arrowok="t"/>
              </v:shape>
            </v:group>
            <v:group style="position:absolute;left:9025;top:-898;width:2;height:3693" coordorigin="9025,-898" coordsize="2,3693">
              <v:shape style="position:absolute;left:9025;top:-898;width:2;height:3693" coordorigin="9025,-898" coordsize="0,3693" path="m9025,2795l9025,-898e" filled="f" stroked="t" strokeweight=".956811pt" strokecolor="#080808">
                <v:path arrowok="t"/>
              </v:shape>
            </v:group>
            <v:group style="position:absolute;left:12006;top:-898;width:2;height:3693" coordorigin="12006,-898" coordsize="2,3693">
              <v:shape style="position:absolute;left:12006;top:-898;width:2;height:3693" coordorigin="12006,-898" coordsize="0,3693" path="m12006,2795l12006,-898e" filled="f" stroked="t" strokeweight=".956811pt" strokecolor="#080808">
                <v:path arrowok="t"/>
              </v:shape>
            </v:group>
            <v:group style="position:absolute;left:1552;top:293;width:12826;height:2" coordorigin="1552,293" coordsize="12826,2">
              <v:shape style="position:absolute;left:1552;top:293;width:12826;height:2" coordorigin="1552,293" coordsize="12826,0" path="m1552,293l14378,293e" filled="f" stroked="t" strokeweight="1.435216pt" strokecolor="#000000">
                <v:path arrowok="t"/>
              </v:shape>
            </v:group>
            <v:group style="position:absolute;left:1552;top:910;width:12826;height:2" coordorigin="1552,910" coordsize="12826,2">
              <v:shape style="position:absolute;left:1552;top:910;width:12826;height:2" coordorigin="1552,910" coordsize="12826,0" path="m1552,910l14378,910e" filled="f" stroked="t" strokeweight="1.435216pt" strokecolor="#000000">
                <v:path arrowok="t"/>
              </v:shape>
            </v:group>
            <v:group style="position:absolute;left:2141;top:279;width:2;height:2516" coordorigin="2141,279" coordsize="2,2516">
              <v:shape style="position:absolute;left:2141;top:279;width:2;height:2516" coordorigin="2141,279" coordsize="0,2516" path="m2141,2795l2141,279e" filled="f" stroked="t" strokeweight=".956811pt" strokecolor="#0C0C0C">
                <v:path arrowok="t"/>
              </v:shape>
            </v:group>
            <v:group style="position:absolute;left:2653;top:274;width:2;height:2492" coordorigin="2653,274" coordsize="2,2492">
              <v:shape style="position:absolute;left:2653;top:274;width:2;height:2492" coordorigin="2653,274" coordsize="0,2492" path="m2653,2766l2653,274e" filled="f" stroked="t" strokeweight=".239203pt" strokecolor="#3B3B3F">
                <v:path arrowok="t"/>
              </v:shape>
            </v:group>
            <v:group style="position:absolute;left:3930;top:279;width:2;height:2516" coordorigin="3930,279" coordsize="2,2516">
              <v:shape style="position:absolute;left:3930;top:279;width:2;height:2516" coordorigin="3930,279" coordsize="0,2516" path="m3930,2795l3930,279e" filled="f" stroked="t" strokeweight=".956811pt" strokecolor="#080808">
                <v:path arrowok="t"/>
              </v:shape>
            </v:group>
            <v:group style="position:absolute;left:4526;top:279;width:2;height:2516" coordorigin="4526,279" coordsize="2,2516">
              <v:shape style="position:absolute;left:4526;top:279;width:2;height:2516" coordorigin="4526,279" coordsize="0,2516" path="m4526,2795l4526,279e" filled="f" stroked="t" strokeweight="1.196013pt" strokecolor="#282828">
                <v:path arrowok="t"/>
              </v:shape>
            </v:group>
            <v:group style="position:absolute;left:5428;top:279;width:2;height:2516" coordorigin="5428,279" coordsize="2,2516">
              <v:shape style="position:absolute;left:5428;top:279;width:2;height:2516" coordorigin="5428,279" coordsize="0,2516" path="m5428,2795l5428,279e" filled="f" stroked="t" strokeweight=".956811pt" strokecolor="#131313">
                <v:path arrowok="t"/>
              </v:shape>
            </v:group>
            <v:group style="position:absolute;left:5729;top:279;width:2;height:2516" coordorigin="5729,279" coordsize="2,2516">
              <v:shape style="position:absolute;left:5729;top:279;width:2;height:2516" coordorigin="5729,279" coordsize="0,2516" path="m5729,2795l5729,279e" filled="f" stroked="t" strokeweight=".956811pt" strokecolor="#000000">
                <v:path arrowok="t"/>
              </v:shape>
            </v:group>
            <v:group style="position:absolute;left:6638;top:279;width:2;height:5582" coordorigin="6638,279" coordsize="2,5582">
              <v:shape style="position:absolute;left:6638;top:279;width:2;height:5582" coordorigin="6638,279" coordsize="0,5582" path="m6638,5861l6638,279e" filled="f" stroked="t" strokeweight=".956811pt" strokecolor="#000000">
                <v:path arrowok="t"/>
              </v:shape>
            </v:group>
            <v:group style="position:absolute;left:7236;top:279;width:2;height:2516" coordorigin="7236,279" coordsize="2,2516">
              <v:shape style="position:absolute;left:7236;top:279;width:2;height:2516" coordorigin="7236,279" coordsize="0,2516" path="m7236,2795l7236,279e" filled="f" stroked="t" strokeweight=".956811pt" strokecolor="#0C0C0C">
                <v:path arrowok="t"/>
              </v:shape>
            </v:group>
            <v:group style="position:absolute;left:8427;top:279;width:2;height:2516" coordorigin="8427,279" coordsize="2,2516">
              <v:shape style="position:absolute;left:8427;top:279;width:2;height:2516" coordorigin="8427,279" coordsize="0,2516" path="m8427,2795l8427,279e" filled="f" stroked="t" strokeweight=".956811pt" strokecolor="#000000">
                <v:path arrowok="t"/>
              </v:shape>
            </v:group>
            <v:group style="position:absolute;left:9621;top:279;width:2;height:2516" coordorigin="9621,279" coordsize="2,2516">
              <v:shape style="position:absolute;left:9621;top:279;width:2;height:2516" coordorigin="9621,279" coordsize="0,2516" path="m9621,2795l9621,279e" filled="f" stroked="t" strokeweight="1.196013pt" strokecolor="#282828">
                <v:path arrowok="t"/>
              </v:shape>
            </v:group>
            <v:group style="position:absolute;left:10121;top:274;width:2;height:2492" coordorigin="10121,274" coordsize="2,2492">
              <v:shape style="position:absolute;left:10121;top:274;width:2;height:2492" coordorigin="10121,274" coordsize="0,2492" path="m10121,2766l10121,274e" filled="f" stroked="t" strokeweight=".239203pt" strokecolor="#3B3B3F">
                <v:path arrowok="t"/>
              </v:shape>
            </v:group>
            <v:group style="position:absolute;left:11410;top:279;width:2;height:2516" coordorigin="11410,279" coordsize="2,2516">
              <v:shape style="position:absolute;left:11410;top:279;width:2;height:2516" coordorigin="11410,279" coordsize="0,2516" path="m11410,2795l11410,279e" filled="f" stroked="t" strokeweight="1.196013pt" strokecolor="#282828">
                <v:path arrowok="t"/>
              </v:shape>
            </v:group>
            <v:group style="position:absolute;left:12604;top:279;width:2;height:2516" coordorigin="12604,279" coordsize="2,2516">
              <v:shape style="position:absolute;left:12604;top:279;width:2;height:2516" coordorigin="12604,279" coordsize="0,2516" path="m12604,2795l12604,279e" filled="f" stroked="t" strokeweight=".956811pt" strokecolor="#030303">
                <v:path arrowok="t"/>
              </v:shape>
            </v:group>
            <v:group style="position:absolute;left:13139;top:274;width:2;height:1875" coordorigin="13139,274" coordsize="2,1875">
              <v:shape style="position:absolute;left:13139;top:274;width:2;height:1875" coordorigin="13139,274" coordsize="0,1875" path="m13139,2149l13139,274e" filled="f" stroked="t" strokeweight=".239203pt" strokecolor="#000000">
                <v:path arrowok="t"/>
              </v:shape>
            </v:group>
            <v:group style="position:absolute;left:13795;top:279;width:2;height:5582" coordorigin="13795,279" coordsize="2,5582">
              <v:shape style="position:absolute;left:13795;top:279;width:2;height:5582" coordorigin="13795,279" coordsize="0,5582" path="m13795,5861l13795,279e" filled="f" stroked="t" strokeweight=".956811pt" strokecolor="#0C0C0C">
                <v:path arrowok="t"/>
              </v:shape>
            </v:group>
            <v:group style="position:absolute;left:1552;top:1527;width:12826;height:2" coordorigin="1552,1527" coordsize="12826,2">
              <v:shape style="position:absolute;left:1552;top:1527;width:12826;height:2" coordorigin="1552,1527" coordsize="12826,0" path="m1552,1527l14378,1527e" filled="f" stroked="t" strokeweight="1.435216pt" strokecolor="#000000">
                <v:path arrowok="t"/>
              </v:shape>
            </v:group>
            <v:group style="position:absolute;left:1552;top:2144;width:12826;height:2" coordorigin="1552,2144" coordsize="12826,2">
              <v:shape style="position:absolute;left:1552;top:2144;width:12826;height:2" coordorigin="1552,2144" coordsize="12826,0" path="m1552,2144l14378,2144e" filled="f" stroked="t" strokeweight="1.435216pt" strokecolor="#000000">
                <v:path arrowok="t"/>
              </v:shape>
            </v:group>
            <v:group style="position:absolute;left:1552;top:2761;width:12826;height:2" coordorigin="1552,2761" coordsize="12826,2">
              <v:shape style="position:absolute;left:1552;top:2761;width:12826;height:2" coordorigin="1552,2761" coordsize="12826,0" path="m1552,2761l14378,2761e" filled="f" stroked="t" strokeweight="1.435216pt" strokecolor="#030303">
                <v:path arrowok="t"/>
              </v:shape>
            </v:group>
            <v:group style="position:absolute;left:10728;top:2120;width:2;height:646" coordorigin="10728,2120" coordsize="2,646">
              <v:shape style="position:absolute;left:10728;top:2120;width:2;height:646" coordorigin="10728,2120" coordsize="0,646" path="m10728,2766l10728,2120e" filled="f" stroked="t" strokeweight=".239203pt" strokecolor="#2B2B2F">
                <v:path arrowok="t"/>
              </v:shape>
            </v:group>
            <v:group style="position:absolute;left:13139;top:2120;width:2;height:646" coordorigin="13139,2120" coordsize="2,646">
              <v:shape style="position:absolute;left:13139;top:2120;width:2;height:646" coordorigin="13139,2120" coordsize="0,646" path="m13139,2766l13139,2120e" filled="f" stroked="t" strokeweight=".239203pt" strokecolor="#2B2B2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w w:val="135"/>
          <w:b/>
          <w:bCs/>
          <w:position w:val="-3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w w:val="136"/>
          <w:b/>
          <w:bCs/>
          <w:position w:val="-3"/>
        </w:rPr>
        <w:t>))</w:t>
      </w:r>
      <w:r>
        <w:rPr>
          <w:rFonts w:ascii="Times New Roman" w:hAnsi="Times New Roman" w:cs="Times New Roman" w:eastAsia="Times New Roman"/>
          <w:sz w:val="14"/>
          <w:szCs w:val="14"/>
          <w:w w:val="135"/>
          <w:b/>
          <w:bCs/>
          <w:position w:val="-3"/>
        </w:rPr>
        <w:t>&gt;</w:t>
      </w:r>
      <w:r>
        <w:rPr>
          <w:rFonts w:ascii="Times New Roman" w:hAnsi="Times New Roman" w:cs="Times New Roman" w:eastAsia="Times New Roman"/>
          <w:sz w:val="14"/>
          <w:szCs w:val="14"/>
          <w:w w:val="100"/>
          <w:position w:val="0"/>
        </w:rPr>
      </w:r>
    </w:p>
    <w:p>
      <w:pPr>
        <w:spacing w:before="0" w:after="0" w:line="190" w:lineRule="exact"/>
        <w:ind w:left="25" w:right="16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  <w:b/>
          <w:bCs/>
        </w:rPr>
        <w:t>com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147" w:lineRule="exact"/>
        <w:ind w:left="276" w:right="56"/>
        <w:jc w:val="center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spacing w:val="0"/>
          <w:w w:val="245"/>
          <w:b/>
          <w:bCs/>
        </w:rPr>
        <w:t>0</w:t>
      </w:r>
      <w:r>
        <w:rPr>
          <w:rFonts w:ascii="Courier New" w:hAnsi="Courier New" w:cs="Courier New" w:eastAsia="Courier New"/>
          <w:sz w:val="17"/>
          <w:szCs w:val="17"/>
          <w:spacing w:val="0"/>
          <w:w w:val="100"/>
        </w:rPr>
      </w:r>
    </w:p>
    <w:p>
      <w:pPr>
        <w:spacing w:before="0" w:after="0" w:line="159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428589pt;margin-top:1.884981pt;width:6.431154pt;height:13.5pt;mso-position-horizontal-relative:page;mso-position-vertical-relative:paragraph;z-index:-2367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w w:val="82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spacing w:val="-46"/>
                      <w:w w:val="8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w w:val="150"/>
          <w:position w:val="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w w:val="151"/>
          <w:position w:val="1"/>
        </w:rPr>
        <w:t>oo</w:t>
      </w:r>
      <w:r>
        <w:rPr>
          <w:rFonts w:ascii="Times New Roman" w:hAnsi="Times New Roman" w:cs="Times New Roman" w:eastAsia="Times New Roman"/>
          <w:sz w:val="18"/>
          <w:szCs w:val="18"/>
          <w:w w:val="100"/>
          <w:position w:val="0"/>
        </w:rPr>
      </w:r>
    </w:p>
    <w:p>
      <w:pPr>
        <w:spacing w:before="0" w:after="0" w:line="122" w:lineRule="exact"/>
        <w:ind w:left="262" w:right="215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68"/>
        </w:rPr>
        <w:t>CD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9" w:lineRule="exact"/>
        <w:ind w:left="262" w:right="218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  <w:position w:val="-9"/>
        </w:rPr>
        <w:t>CJl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960" w:bottom="280" w:left="880" w:right="520"/>
          <w:cols w:num="3" w:equalWidth="0">
            <w:col w:w="1220" w:space="74"/>
            <w:col w:w="12184" w:space="289"/>
            <w:col w:w="67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48"/>
        </w:rPr>
        <w:t>(J)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80" w:lineRule="auto"/>
        <w:ind w:left="625" w:right="-20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D1D8E4"/>
          <w:spacing w:val="0"/>
          <w:w w:val="82"/>
        </w:rPr>
        <w:t>"</w:t>
      </w:r>
      <w:r>
        <w:rPr>
          <w:rFonts w:ascii="Arial" w:hAnsi="Arial" w:cs="Arial" w:eastAsia="Arial"/>
          <w:sz w:val="22"/>
          <w:szCs w:val="22"/>
          <w:color w:val="D1D8E4"/>
          <w:spacing w:val="0"/>
          <w:w w:val="82"/>
        </w:rPr>
        <w:t> </w:t>
      </w:r>
      <w:r>
        <w:rPr>
          <w:rFonts w:ascii="Arial" w:hAnsi="Arial" w:cs="Arial" w:eastAsia="Arial"/>
          <w:sz w:val="22"/>
          <w:szCs w:val="22"/>
          <w:color w:val="D1D8E4"/>
          <w:spacing w:val="0"/>
          <w:w w:val="82"/>
        </w:rPr>
        <w:t>"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91" w:lineRule="exact"/>
        <w:ind w:left="11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73"/>
          <w:b/>
          <w:bCs/>
          <w:position w:val="-2"/>
        </w:rPr>
        <w:t>:::J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42" w:lineRule="exact"/>
        <w:ind w:left="11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-·&lt;B"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1" w:after="0" w:line="120" w:lineRule="exact"/>
        <w:ind w:left="317" w:right="209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73"/>
          <w:b/>
          <w:bCs/>
          <w:position w:val="-1"/>
        </w:rPr>
        <w:t>:::J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201" w:lineRule="exact"/>
        <w:ind w:left="78" w:right="157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92"/>
          <w:b/>
          <w:bCs/>
          <w:position w:val="-2"/>
        </w:rPr>
        <w:t>=::u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0"/>
        </w:rPr>
      </w:r>
    </w:p>
    <w:p>
      <w:pPr>
        <w:spacing w:before="0" w:after="0" w:line="95" w:lineRule="exact"/>
        <w:ind w:left="11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9.558594pt;margin-top:1.546066pt;width:13.761161pt;height:14pt;mso-position-horizontal-relative:page;mso-position-vertical-relative:paragraph;z-index:-2366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18"/>
                      <w:b/>
                      <w:bCs/>
                    </w:rPr>
                    <w:t>-g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70"/>
          <w:b/>
          <w:bCs/>
          <w:position w:val="1"/>
        </w:rPr>
        <w:t>:::J</w:t>
      </w:r>
      <w:r>
        <w:rPr>
          <w:rFonts w:ascii="Arial" w:hAnsi="Arial" w:cs="Arial" w:eastAsia="Arial"/>
          <w:sz w:val="11"/>
          <w:szCs w:val="11"/>
          <w:spacing w:val="0"/>
          <w:w w:val="70"/>
          <w:b/>
          <w:bCs/>
          <w:position w:val="1"/>
        </w:rPr>
        <w:t>    </w:t>
      </w:r>
      <w:r>
        <w:rPr>
          <w:rFonts w:ascii="Arial" w:hAnsi="Arial" w:cs="Arial" w:eastAsia="Arial"/>
          <w:sz w:val="11"/>
          <w:szCs w:val="11"/>
          <w:spacing w:val="3"/>
          <w:w w:val="70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0"/>
          <w:position w:val="1"/>
        </w:rPr>
        <w:t>CD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17" w:lineRule="exact"/>
        <w:ind w:left="86" w:right="17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9.659668pt;margin-top:2.726057pt;width:12.630374pt;height:6.5pt;mso-position-horizontal-relative:page;mso-position-vertical-relative:paragraph;z-index:-2365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317"/>
                    </w:rPr>
                    <w:t>-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-61"/>
                      <w:w w:val="317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-45"/>
                      <w:w w:val="317"/>
                    </w:rPr>
                    <w:t>-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spacing w:val="-11"/>
          <w:w w:val="67"/>
          <w:position w:val="-2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67"/>
          <w:position w:val="-2"/>
        </w:rPr>
        <w:t>Jl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67"/>
          <w:position w:val="-2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spacing w:val="16"/>
          <w:w w:val="67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204"/>
          <w:position w:val="-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spacing w:val="-23"/>
          <w:w w:val="204"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204"/>
          <w:position w:val="-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63" w:lineRule="exact"/>
        <w:ind w:left="1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22"/>
          <w:position w:val="1"/>
        </w:rPr>
        <w:t>-·co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75" w:after="0" w:line="190" w:lineRule="exact"/>
        <w:ind w:left="1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7"/>
          <w:w w:val="110"/>
          <w:position w:val="-2"/>
        </w:rPr>
        <w:t>=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0"/>
          <w:position w:val="-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105" w:lineRule="exact"/>
        <w:ind w:left="11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98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36"/>
          <w:w w:val="198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73"/>
          <w:b/>
          <w:bCs/>
        </w:rPr>
        <w:t>:::J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87" w:lineRule="exact"/>
        <w:ind w:left="85" w:right="171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88"/>
          <w:b/>
          <w:bCs/>
          <w:position w:val="-1"/>
        </w:rPr>
        <w:t>:::J­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08" w:lineRule="exact"/>
        <w:ind w:left="115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</w:rPr>
        <w:t>CJl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spacing w:val="8"/>
          <w:w w:val="7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</w:rPr>
        <w:t>CJl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  <w:cols w:num="2" w:equalWidth="0">
            <w:col w:w="728" w:space="12985"/>
            <w:col w:w="727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120" w:bottom="280" w:left="880" w:right="520"/>
          <w:headerReference w:type="default" r:id="rId251"/>
          <w:footerReference w:type="default" r:id="rId252"/>
          <w:pgSz w:w="15840" w:h="12240" w:orient="landscape"/>
        </w:sectPr>
      </w:pPr>
      <w:rPr/>
    </w:p>
    <w:p>
      <w:pPr>
        <w:spacing w:before="28" w:after="0" w:line="240" w:lineRule="auto"/>
        <w:ind w:left="4256" w:right="-78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w w:val="53"/>
          <w:b/>
          <w:bCs/>
        </w:rPr>
        <w:t>Su</w:t>
      </w:r>
      <w:r>
        <w:rPr>
          <w:rFonts w:ascii="Arial" w:hAnsi="Arial" w:cs="Arial" w:eastAsia="Arial"/>
          <w:sz w:val="25"/>
          <w:szCs w:val="25"/>
          <w:color w:val="15161F"/>
          <w:w w:val="63"/>
          <w:b/>
          <w:bCs/>
        </w:rPr>
        <w:t>mm</w:t>
      </w:r>
      <w:r>
        <w:rPr>
          <w:rFonts w:ascii="Arial" w:hAnsi="Arial" w:cs="Arial" w:eastAsia="Arial"/>
          <w:sz w:val="25"/>
          <w:szCs w:val="25"/>
          <w:color w:val="000000"/>
          <w:spacing w:val="8"/>
          <w:w w:val="51"/>
          <w:b/>
          <w:bCs/>
        </w:rPr>
        <w:t>a</w:t>
      </w:r>
      <w:r>
        <w:rPr>
          <w:rFonts w:ascii="Arial" w:hAnsi="Arial" w:cs="Arial" w:eastAsia="Arial"/>
          <w:sz w:val="25"/>
          <w:szCs w:val="25"/>
          <w:color w:val="15161F"/>
          <w:spacing w:val="0"/>
          <w:w w:val="62"/>
          <w:b/>
          <w:bCs/>
        </w:rPr>
        <w:t>ry</w:t>
      </w:r>
      <w:r>
        <w:rPr>
          <w:rFonts w:ascii="Arial" w:hAnsi="Arial" w:cs="Arial" w:eastAsia="Arial"/>
          <w:sz w:val="25"/>
          <w:szCs w:val="25"/>
          <w:color w:val="15161F"/>
          <w:spacing w:val="-38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26281F"/>
          <w:spacing w:val="-3"/>
          <w:w w:val="58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000000"/>
          <w:spacing w:val="1"/>
          <w:w w:val="58"/>
          <w:b/>
          <w:bCs/>
        </w:rPr>
        <w:t>a</w:t>
      </w:r>
      <w:r>
        <w:rPr>
          <w:rFonts w:ascii="Arial" w:hAnsi="Arial" w:cs="Arial" w:eastAsia="Arial"/>
          <w:sz w:val="25"/>
          <w:szCs w:val="25"/>
          <w:color w:val="15161F"/>
          <w:spacing w:val="0"/>
          <w:w w:val="58"/>
          <w:b/>
          <w:bCs/>
        </w:rPr>
        <w:t>b</w:t>
      </w:r>
      <w:r>
        <w:rPr>
          <w:rFonts w:ascii="Arial" w:hAnsi="Arial" w:cs="Arial" w:eastAsia="Arial"/>
          <w:sz w:val="25"/>
          <w:szCs w:val="25"/>
          <w:color w:val="15161F"/>
          <w:spacing w:val="3"/>
          <w:w w:val="58"/>
          <w:b/>
          <w:bCs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8"/>
          <w:b/>
          <w:bCs/>
        </w:rPr>
        <w:t>e</w:t>
      </w:r>
      <w:r>
        <w:rPr>
          <w:rFonts w:ascii="Arial" w:hAnsi="Arial" w:cs="Arial" w:eastAsia="Arial"/>
          <w:sz w:val="25"/>
          <w:szCs w:val="25"/>
          <w:color w:val="000000"/>
          <w:spacing w:val="5"/>
          <w:w w:val="58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8"/>
          <w:b/>
          <w:bCs/>
        </w:rPr>
        <w:t>o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9"/>
          <w:b/>
          <w:bCs/>
        </w:rPr>
        <w:t>f</w:t>
      </w:r>
      <w:r>
        <w:rPr>
          <w:rFonts w:ascii="Arial" w:hAnsi="Arial" w:cs="Arial" w:eastAsia="Arial"/>
          <w:sz w:val="25"/>
          <w:szCs w:val="25"/>
          <w:color w:val="000000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6"/>
          <w:b/>
          <w:bCs/>
        </w:rPr>
        <w:t>Geot</w:t>
      </w:r>
      <w:r>
        <w:rPr>
          <w:rFonts w:ascii="Arial" w:hAnsi="Arial" w:cs="Arial" w:eastAsia="Arial"/>
          <w:sz w:val="25"/>
          <w:szCs w:val="25"/>
          <w:color w:val="000000"/>
          <w:spacing w:val="1"/>
          <w:w w:val="56"/>
          <w:b/>
          <w:bCs/>
        </w:rPr>
        <w:t>e</w:t>
      </w:r>
      <w:r>
        <w:rPr>
          <w:rFonts w:ascii="Arial" w:hAnsi="Arial" w:cs="Arial" w:eastAsia="Arial"/>
          <w:sz w:val="25"/>
          <w:szCs w:val="25"/>
          <w:color w:val="15161F"/>
          <w:spacing w:val="0"/>
          <w:w w:val="56"/>
          <w:b/>
          <w:bCs/>
        </w:rPr>
        <w:t>chni</w:t>
      </w:r>
      <w:r>
        <w:rPr>
          <w:rFonts w:ascii="Arial" w:hAnsi="Arial" w:cs="Arial" w:eastAsia="Arial"/>
          <w:sz w:val="25"/>
          <w:szCs w:val="25"/>
          <w:color w:val="15161F"/>
          <w:spacing w:val="-2"/>
          <w:w w:val="56"/>
          <w:b/>
          <w:bCs/>
        </w:rPr>
        <w:t>c</w:t>
      </w:r>
      <w:r>
        <w:rPr>
          <w:rFonts w:ascii="Arial" w:hAnsi="Arial" w:cs="Arial" w:eastAsia="Arial"/>
          <w:sz w:val="25"/>
          <w:szCs w:val="25"/>
          <w:color w:val="000000"/>
          <w:spacing w:val="1"/>
          <w:w w:val="56"/>
          <w:b/>
          <w:bCs/>
        </w:rPr>
        <w:t>a</w:t>
      </w:r>
      <w:r>
        <w:rPr>
          <w:rFonts w:ascii="Arial" w:hAnsi="Arial" w:cs="Arial" w:eastAsia="Arial"/>
          <w:sz w:val="25"/>
          <w:szCs w:val="25"/>
          <w:color w:val="26281F"/>
          <w:spacing w:val="0"/>
          <w:w w:val="56"/>
          <w:b/>
          <w:bCs/>
        </w:rPr>
        <w:t>l</w:t>
      </w:r>
      <w:r>
        <w:rPr>
          <w:rFonts w:ascii="Arial" w:hAnsi="Arial" w:cs="Arial" w:eastAsia="Arial"/>
          <w:sz w:val="25"/>
          <w:szCs w:val="25"/>
          <w:color w:val="26281F"/>
          <w:spacing w:val="0"/>
          <w:w w:val="56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26281F"/>
          <w:spacing w:val="17"/>
          <w:w w:val="56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15161F"/>
          <w:spacing w:val="1"/>
          <w:w w:val="56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6"/>
          <w:b/>
          <w:bCs/>
        </w:rPr>
        <w:t>e</w:t>
      </w:r>
      <w:r>
        <w:rPr>
          <w:rFonts w:ascii="Arial" w:hAnsi="Arial" w:cs="Arial" w:eastAsia="Arial"/>
          <w:sz w:val="25"/>
          <w:szCs w:val="25"/>
          <w:color w:val="000000"/>
          <w:spacing w:val="2"/>
          <w:w w:val="56"/>
          <w:b/>
          <w:bCs/>
        </w:rPr>
        <w:t>s</w:t>
      </w:r>
      <w:r>
        <w:rPr>
          <w:rFonts w:ascii="Arial" w:hAnsi="Arial" w:cs="Arial" w:eastAsia="Arial"/>
          <w:sz w:val="25"/>
          <w:szCs w:val="25"/>
          <w:color w:val="010121"/>
          <w:spacing w:val="4"/>
          <w:w w:val="56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6"/>
          <w:b/>
          <w:bCs/>
        </w:rPr>
        <w:t>s</w:t>
      </w:r>
      <w:r>
        <w:rPr>
          <w:rFonts w:ascii="Arial" w:hAnsi="Arial" w:cs="Arial" w:eastAsia="Arial"/>
          <w:sz w:val="25"/>
          <w:szCs w:val="25"/>
          <w:color w:val="000000"/>
          <w:spacing w:val="10"/>
          <w:w w:val="56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10121"/>
          <w:spacing w:val="0"/>
          <w:w w:val="60"/>
          <w:b/>
          <w:bCs/>
        </w:rPr>
        <w:t>f</w:t>
      </w:r>
      <w:r>
        <w:rPr>
          <w:rFonts w:ascii="Arial" w:hAnsi="Arial" w:cs="Arial" w:eastAsia="Arial"/>
          <w:sz w:val="25"/>
          <w:szCs w:val="25"/>
          <w:color w:val="000000"/>
          <w:spacing w:val="2"/>
          <w:w w:val="56"/>
          <w:b/>
          <w:bCs/>
        </w:rPr>
        <w:t>o</w:t>
      </w:r>
      <w:r>
        <w:rPr>
          <w:rFonts w:ascii="Arial" w:hAnsi="Arial" w:cs="Arial" w:eastAsia="Arial"/>
          <w:sz w:val="25"/>
          <w:szCs w:val="25"/>
          <w:color w:val="15161F"/>
          <w:spacing w:val="0"/>
          <w:w w:val="63"/>
          <w:b/>
          <w:bCs/>
        </w:rPr>
        <w:t>r</w:t>
      </w:r>
      <w:r>
        <w:rPr>
          <w:rFonts w:ascii="Arial" w:hAnsi="Arial" w:cs="Arial" w:eastAsia="Arial"/>
          <w:sz w:val="25"/>
          <w:szCs w:val="25"/>
          <w:color w:val="15161F"/>
          <w:spacing w:val="-32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15161F"/>
          <w:spacing w:val="3"/>
          <w:w w:val="60"/>
          <w:b/>
          <w:bCs/>
        </w:rPr>
        <w:t>H</w:t>
      </w:r>
      <w:r>
        <w:rPr>
          <w:rFonts w:ascii="Arial" w:hAnsi="Arial" w:cs="Arial" w:eastAsia="Arial"/>
          <w:sz w:val="25"/>
          <w:szCs w:val="25"/>
          <w:color w:val="000000"/>
          <w:spacing w:val="1"/>
          <w:w w:val="60"/>
          <w:b/>
          <w:bCs/>
        </w:rPr>
        <w:t>o</w:t>
      </w:r>
      <w:r>
        <w:rPr>
          <w:rFonts w:ascii="Arial" w:hAnsi="Arial" w:cs="Arial" w:eastAsia="Arial"/>
          <w:sz w:val="25"/>
          <w:szCs w:val="25"/>
          <w:color w:val="15161F"/>
          <w:spacing w:val="0"/>
          <w:w w:val="60"/>
          <w:b/>
          <w:bCs/>
        </w:rPr>
        <w:t>r</w:t>
      </w:r>
      <w:r>
        <w:rPr>
          <w:rFonts w:ascii="Arial" w:hAnsi="Arial" w:cs="Arial" w:eastAsia="Arial"/>
          <w:sz w:val="25"/>
          <w:szCs w:val="25"/>
          <w:color w:val="15161F"/>
          <w:spacing w:val="5"/>
          <w:w w:val="60"/>
          <w:b/>
          <w:bCs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60"/>
          <w:b/>
          <w:bCs/>
        </w:rPr>
        <w:t>z</w:t>
      </w:r>
      <w:r>
        <w:rPr>
          <w:rFonts w:ascii="Arial" w:hAnsi="Arial" w:cs="Arial" w:eastAsia="Arial"/>
          <w:sz w:val="25"/>
          <w:szCs w:val="25"/>
          <w:color w:val="000000"/>
          <w:spacing w:val="-2"/>
          <w:w w:val="60"/>
          <w:b/>
          <w:bCs/>
        </w:rPr>
        <w:t>o</w:t>
      </w:r>
      <w:r>
        <w:rPr>
          <w:rFonts w:ascii="Arial" w:hAnsi="Arial" w:cs="Arial" w:eastAsia="Arial"/>
          <w:sz w:val="25"/>
          <w:szCs w:val="25"/>
          <w:color w:val="15161F"/>
          <w:spacing w:val="4"/>
          <w:w w:val="60"/>
          <w:b/>
          <w:bCs/>
        </w:rPr>
        <w:t>n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60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000000"/>
          <w:spacing w:val="1"/>
          <w:w w:val="60"/>
          <w:b/>
          <w:bCs/>
        </w:rPr>
        <w:t>a</w:t>
      </w:r>
      <w:r>
        <w:rPr>
          <w:rFonts w:ascii="Arial" w:hAnsi="Arial" w:cs="Arial" w:eastAsia="Arial"/>
          <w:sz w:val="25"/>
          <w:szCs w:val="25"/>
          <w:color w:val="26281F"/>
          <w:spacing w:val="0"/>
          <w:w w:val="60"/>
          <w:b/>
          <w:bCs/>
        </w:rPr>
        <w:t>l</w:t>
      </w:r>
      <w:r>
        <w:rPr>
          <w:rFonts w:ascii="Arial" w:hAnsi="Arial" w:cs="Arial" w:eastAsia="Arial"/>
          <w:sz w:val="25"/>
          <w:szCs w:val="25"/>
          <w:color w:val="26281F"/>
          <w:spacing w:val="5"/>
          <w:w w:val="6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4"/>
          <w:b/>
          <w:bCs/>
        </w:rPr>
        <w:t>C</w:t>
      </w:r>
      <w:r>
        <w:rPr>
          <w:rFonts w:ascii="Arial" w:hAnsi="Arial" w:cs="Arial" w:eastAsia="Arial"/>
          <w:sz w:val="25"/>
          <w:szCs w:val="25"/>
          <w:color w:val="000000"/>
          <w:spacing w:val="1"/>
          <w:w w:val="53"/>
          <w:b/>
          <w:bCs/>
        </w:rPr>
        <w:t>o</w:t>
      </w:r>
      <w:r>
        <w:rPr>
          <w:rFonts w:ascii="Arial" w:hAnsi="Arial" w:cs="Arial" w:eastAsia="Arial"/>
          <w:sz w:val="25"/>
          <w:szCs w:val="25"/>
          <w:color w:val="15161F"/>
          <w:spacing w:val="5"/>
          <w:w w:val="60"/>
          <w:b/>
          <w:bCs/>
        </w:rPr>
        <w:t>n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58"/>
          <w:b/>
          <w:bCs/>
        </w:rPr>
        <w:t>s</w:t>
      </w:r>
      <w:r>
        <w:rPr>
          <w:rFonts w:ascii="Arial" w:hAnsi="Arial" w:cs="Arial" w:eastAsia="Arial"/>
          <w:sz w:val="25"/>
          <w:szCs w:val="25"/>
          <w:color w:val="000000"/>
          <w:spacing w:val="-3"/>
          <w:w w:val="58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15161F"/>
          <w:spacing w:val="5"/>
          <w:w w:val="63"/>
          <w:b/>
          <w:bCs/>
        </w:rPr>
        <w:t>r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60"/>
          <w:b/>
          <w:bCs/>
        </w:rPr>
        <w:t>u</w:t>
      </w:r>
      <w:r>
        <w:rPr>
          <w:rFonts w:ascii="Arial" w:hAnsi="Arial" w:cs="Arial" w:eastAsia="Arial"/>
          <w:sz w:val="25"/>
          <w:szCs w:val="25"/>
          <w:color w:val="15161F"/>
          <w:spacing w:val="-3"/>
          <w:w w:val="55"/>
          <w:b/>
          <w:bCs/>
        </w:rPr>
        <w:t>c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69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332A3F"/>
          <w:spacing w:val="-7"/>
          <w:w w:val="83"/>
          <w:b/>
          <w:bCs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1"/>
          <w:w w:val="56"/>
          <w:b/>
          <w:bCs/>
        </w:rPr>
        <w:t>o</w:t>
      </w:r>
      <w:r>
        <w:rPr>
          <w:rFonts w:ascii="Arial" w:hAnsi="Arial" w:cs="Arial" w:eastAsia="Arial"/>
          <w:sz w:val="25"/>
          <w:szCs w:val="25"/>
          <w:color w:val="15161F"/>
          <w:spacing w:val="0"/>
          <w:w w:val="60"/>
          <w:b/>
          <w:bCs/>
        </w:rPr>
        <w:t>n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35" w:lineRule="exact"/>
        <w:ind w:right="-20"/>
        <w:jc w:val="left"/>
        <w:tabs>
          <w:tab w:pos="540" w:val="left"/>
          <w:tab w:pos="1100" w:val="left"/>
          <w:tab w:pos="1660" w:val="left"/>
          <w:tab w:pos="2200" w:val="left"/>
          <w:tab w:pos="2760" w:val="left"/>
          <w:tab w:pos="332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21.993355pt;margin-top:18.063940pt;width:597.767443pt;height:435.144361pt;mso-position-horizontal-relative:page;mso-position-vertical-relative:paragraph;z-index:-2363" coordorigin="2440,361" coordsize="11955,8703">
            <v:group style="position:absolute;left:2461;top:390;width:11917;height:2" coordorigin="2461,390" coordsize="11917,2">
              <v:shape style="position:absolute;left:2461;top:390;width:11917;height:2" coordorigin="2461,390" coordsize="11917,0" path="m2461,390l14378,390e" filled="f" stroked="t" strokeweight="1.435216pt" strokecolor="#000000">
                <v:path arrowok="t"/>
              </v:shape>
            </v:group>
            <v:group style="position:absolute;left:2461;top:703;width:1622;height:2" coordorigin="2461,703" coordsize="1622,2">
              <v:shape style="position:absolute;left:2461;top:703;width:1622;height:2" coordorigin="2461,703" coordsize="1622,0" path="m2461,703l4083,703e" filled="f" stroked="t" strokeweight=".717608pt" strokecolor="#000000">
                <v:path arrowok="t"/>
              </v:shape>
            </v:group>
            <v:group style="position:absolute;left:4050;top:366;width:2;height:741" coordorigin="4050,366" coordsize="2,741">
              <v:shape style="position:absolute;left:4050;top:366;width:2;height:741" coordorigin="4050,366" coordsize="0,741" path="m4050,1107l4050,366e" filled="f" stroked="t" strokeweight=".239203pt" strokecolor="#000000">
                <v:path arrowok="t"/>
              </v:shape>
            </v:group>
            <v:group style="position:absolute;left:5777;top:371;width:2;height:8050" coordorigin="5777,371" coordsize="2,8050">
              <v:shape style="position:absolute;left:5777;top:371;width:2;height:8050" coordorigin="5777,371" coordsize="0,8050" path="m5777,8421l5777,371e" filled="f" stroked="t" strokeweight=".956811pt" strokecolor="#0C0C0C">
                <v:path arrowok="t"/>
              </v:shape>
            </v:group>
            <v:group style="position:absolute;left:7186;top:371;width:2;height:1621" coordorigin="7186,371" coordsize="2,1621">
              <v:shape style="position:absolute;left:7186;top:371;width:2;height:1621" coordorigin="7186,371" coordsize="0,1621" path="m7186,1992l7186,371e" filled="f" stroked="t" strokeweight=".717608pt" strokecolor="#000000">
                <v:path arrowok="t"/>
              </v:shape>
            </v:group>
            <v:group style="position:absolute;left:8848;top:371;width:2;height:1621" coordorigin="8848,371" coordsize="2,1621">
              <v:shape style="position:absolute;left:8848;top:371;width:2;height:1621" coordorigin="8848,371" coordsize="0,1621" path="m8848,1992l8848,371e" filled="f" stroked="t" strokeweight=".956811pt" strokecolor="#0F0F0F">
                <v:path arrowok="t"/>
              </v:shape>
            </v:group>
            <v:group style="position:absolute;left:2447;top:1103;width:1057;height:2" coordorigin="2447,1103" coordsize="1057,2">
              <v:shape style="position:absolute;left:2447;top:1103;width:1057;height:2" coordorigin="2447,1103" coordsize="1057,0" path="m2447,1103l3504,1103e" filled="f" stroked="t" strokeweight=".239203pt" strokecolor="#000000">
                <v:path arrowok="t"/>
              </v:shape>
            </v:group>
            <v:group style="position:absolute;left:3504;top:1103;width:550;height:2" coordorigin="3504,1103" coordsize="550,2">
              <v:shape style="position:absolute;left:3504;top:1103;width:550;height:2" coordorigin="3504,1103" coordsize="550,0" path="m3504,1103l4054,1103e" filled="f" stroked="t" strokeweight=".239203pt" strokecolor="#CFD4E4">
                <v:path arrowok="t"/>
              </v:shape>
            </v:group>
            <v:group style="position:absolute;left:4050;top:1103;width:541;height:2" coordorigin="4050,1103" coordsize="541,2">
              <v:shape style="position:absolute;left:4050;top:1103;width:541;height:2" coordorigin="4050,1103" coordsize="541,0" path="m4050,1103l4590,1103e" filled="f" stroked="t" strokeweight=".239203pt" strokecolor="#1C1C1C">
                <v:path arrowok="t"/>
              </v:shape>
            </v:group>
            <v:group style="position:absolute;left:4590;top:1103;width:684;height:2" coordorigin="4590,1103" coordsize="684,2">
              <v:shape style="position:absolute;left:4590;top:1103;width:684;height:2" coordorigin="4590,1103" coordsize="684,0" path="m4590,1103l5274,1103e" filled="f" stroked="t" strokeweight=".239203pt" strokecolor="#D4D8E8">
                <v:path arrowok="t"/>
              </v:shape>
            </v:group>
            <v:group style="position:absolute;left:5274;top:1103;width:2449;height:2" coordorigin="5274,1103" coordsize="2449,2">
              <v:shape style="position:absolute;left:5274;top:1103;width:2449;height:2" coordorigin="5274,1103" coordsize="2449,0" path="m5274,1103l7724,1103e" filled="f" stroked="t" strokeweight=".239203pt" strokecolor="#030303">
                <v:path arrowok="t"/>
              </v:shape>
            </v:group>
            <v:group style="position:absolute;left:7724;top:1103;width:555;height:2" coordorigin="7724,1103" coordsize="555,2">
              <v:shape style="position:absolute;left:7724;top:1103;width:555;height:2" coordorigin="7724,1103" coordsize="555,0" path="m7724,1103l8279,1103e" filled="f" stroked="t" strokeweight=".239203pt" strokecolor="#D8DBE8">
                <v:path arrowok="t"/>
              </v:shape>
            </v:group>
            <v:group style="position:absolute;left:8279;top:1103;width:560;height:2" coordorigin="8279,1103" coordsize="560,2">
              <v:shape style="position:absolute;left:8279;top:1103;width:560;height:2" coordorigin="8279,1103" coordsize="560,0" path="m8279,1103l8839,1103e" filled="f" stroked="t" strokeweight=".239203pt" strokecolor="#A8ACB3">
                <v:path arrowok="t"/>
              </v:shape>
            </v:group>
            <v:group style="position:absolute;left:4050;top:1103;width:2;height:402" coordorigin="4050,1103" coordsize="2,402">
              <v:shape style="position:absolute;left:4050;top:1103;width:2;height:402" coordorigin="4050,1103" coordsize="0,402" path="m4050,1504l4050,1103e" filled="f" stroked="t" strokeweight=".239203pt" strokecolor="#D4D8E8">
                <v:path arrowok="t"/>
              </v:shape>
            </v:group>
            <v:group style="position:absolute;left:2447;top:1724;width:1057;height:2" coordorigin="2447,1724" coordsize="1057,2">
              <v:shape style="position:absolute;left:2447;top:1724;width:1057;height:2" coordorigin="2447,1724" coordsize="1057,0" path="m2447,1724l3504,1724e" filled="f" stroked="t" strokeweight=".239203pt" strokecolor="#000000">
                <v:path arrowok="t"/>
              </v:shape>
            </v:group>
            <v:group style="position:absolute;left:3504;top:1724;width:550;height:2" coordorigin="3504,1724" coordsize="550,2">
              <v:shape style="position:absolute;left:3504;top:1724;width:550;height:2" coordorigin="3504,1724" coordsize="550,0" path="m3504,1724l4054,1724e" filled="f" stroked="t" strokeweight=".239203pt" strokecolor="#CFD4E4">
                <v:path arrowok="t"/>
              </v:shape>
            </v:group>
            <v:group style="position:absolute;left:4050;top:1504;width:2;height:694" coordorigin="4050,1504" coordsize="2,694">
              <v:shape style="position:absolute;left:4050;top:1504;width:2;height:694" coordorigin="4050,1504" coordsize="0,694" path="m4050,2198l4050,1504e" filled="f" stroked="t" strokeweight=".239203pt" strokecolor="#131313">
                <v:path arrowok="t"/>
              </v:shape>
            </v:group>
            <v:group style="position:absolute;left:4050;top:1724;width:541;height:2" coordorigin="4050,1724" coordsize="541,2">
              <v:shape style="position:absolute;left:4050;top:1724;width:541;height:2" coordorigin="4050,1724" coordsize="541,0" path="m4050,1724l4590,1724e" filled="f" stroked="t" strokeweight=".239203pt" strokecolor="#1C1C1C">
                <v:path arrowok="t"/>
              </v:shape>
            </v:group>
            <v:group style="position:absolute;left:4590;top:1724;width:684;height:2" coordorigin="4590,1724" coordsize="684,2">
              <v:shape style="position:absolute;left:4590;top:1724;width:684;height:2" coordorigin="4590,1724" coordsize="684,0" path="m4590,1724l5274,1724e" filled="f" stroked="t" strokeweight=".239203pt" strokecolor="#D4D8E8">
                <v:path arrowok="t"/>
              </v:shape>
            </v:group>
            <v:group style="position:absolute;left:5274;top:1724;width:2449;height:2" coordorigin="5274,1724" coordsize="2449,2">
              <v:shape style="position:absolute;left:5274;top:1724;width:2449;height:2" coordorigin="5274,1724" coordsize="2449,0" path="m5274,1724l7724,1724e" filled="f" stroked="t" strokeweight=".239203pt" strokecolor="#030303">
                <v:path arrowok="t"/>
              </v:shape>
            </v:group>
            <v:group style="position:absolute;left:7724;top:1724;width:555;height:2" coordorigin="7724,1724" coordsize="555,2">
              <v:shape style="position:absolute;left:7724;top:1724;width:555;height:2" coordorigin="7724,1724" coordsize="555,0" path="m7724,1724l8279,1724e" filled="f" stroked="t" strokeweight=".239203pt" strokecolor="#D8DBE8">
                <v:path arrowok="t"/>
              </v:shape>
            </v:group>
            <v:group style="position:absolute;left:8279;top:1724;width:560;height:2" coordorigin="8279,1724" coordsize="560,2">
              <v:shape style="position:absolute;left:8279;top:1724;width:560;height:2" coordorigin="8279,1724" coordsize="560,0" path="m8279,1724l8839,1724e" filled="f" stroked="t" strokeweight=".239203pt" strokecolor="#A8ACB3">
                <v:path arrowok="t"/>
              </v:shape>
            </v:group>
            <v:group style="position:absolute;left:2457;top:1976;width:11922;height:2" coordorigin="2457,1976" coordsize="11922,2">
              <v:shape style="position:absolute;left:2457;top:1976;width:11922;height:2" coordorigin="2457,1976" coordsize="11922,0" path="m2457,1976l14378,1976e" filled="f" stroked="t" strokeweight="1.674419pt" strokecolor="#131313">
                <v:path arrowok="t"/>
              </v:shape>
            </v:group>
            <v:group style="position:absolute;left:6633;top:1791;width:2;height:6629" coordorigin="6633,1791" coordsize="2,6629">
              <v:shape style="position:absolute;left:6633;top:1791;width:2;height:6629" coordorigin="6633,1791" coordsize="0,6629" path="m6633,8421l6633,1791e" filled="f" stroked="t" strokeweight=".956811pt" strokecolor="#1C1C1C">
                <v:path arrowok="t"/>
              </v:shape>
            </v:group>
            <v:group style="position:absolute;left:8293;top:1844;width:2;height:383" coordorigin="8293,1844" coordsize="2,383">
              <v:shape style="position:absolute;left:8293;top:1844;width:2;height:383" coordorigin="8293,1844" coordsize="0,383" path="m8293,2227l8293,1844e" filled="f" stroked="t" strokeweight=".956811pt" strokecolor="#343438">
                <v:path arrowok="t"/>
              </v:shape>
            </v:group>
            <v:group style="position:absolute;left:9403;top:1844;width:2;height:383" coordorigin="9403,1844" coordsize="2,383">
              <v:shape style="position:absolute;left:9403;top:1844;width:2;height:383" coordorigin="9403,1844" coordsize="0,383" path="m9403,2227l9403,1844e" filled="f" stroked="t" strokeweight=".956811pt" strokecolor="#2B2B2B">
                <v:path arrowok="t"/>
              </v:shape>
            </v:group>
            <v:group style="position:absolute;left:11070;top:1925;width:2;height:7132" coordorigin="11070,1925" coordsize="2,7132">
              <v:shape style="position:absolute;left:11070;top:1925;width:2;height:7132" coordorigin="11070,1925" coordsize="0,7132" path="m11070,9057l11070,1925e" filled="f" stroked="t" strokeweight=".717608pt" strokecolor="#131313">
                <v:path arrowok="t"/>
              </v:shape>
            </v:group>
            <v:group style="position:absolute;left:12173;top:1959;width:2;height:6467" coordorigin="12173,1959" coordsize="2,6467">
              <v:shape style="position:absolute;left:12173;top:1959;width:2;height:6467" coordorigin="12173,1959" coordsize="0,6467" path="m12173,8426l12173,1959e" filled="f" stroked="t" strokeweight=".478405pt" strokecolor="#000000">
                <v:path arrowok="t"/>
              </v:shape>
            </v:group>
            <v:group style="position:absolute;left:4050;top:2198;width:2;height:1220" coordorigin="4050,2198" coordsize="2,1220">
              <v:shape style="position:absolute;left:4050;top:2198;width:2;height:1220" coordorigin="4050,2198" coordsize="0,1220" path="m4050,3418l4050,2198e" filled="f" stroked="t" strokeweight=".239203pt" strokecolor="#000000">
                <v:path arrowok="t"/>
              </v:shape>
            </v:group>
            <v:group style="position:absolute;left:4102;top:2463;width:10276;height:2" coordorigin="4102,2463" coordsize="10276,2">
              <v:shape style="position:absolute;left:4102;top:2463;width:10276;height:2" coordorigin="4102,2463" coordsize="10276,0" path="m4102,2463l14378,2463e" filled="f" stroked="t" strokeweight="1.674419pt" strokecolor="#131313">
                <v:path arrowok="t"/>
              </v:shape>
            </v:group>
            <v:group style="position:absolute;left:8293;top:2169;width:2;height:6252" coordorigin="8293,2169" coordsize="2,6252">
              <v:shape style="position:absolute;left:8293;top:2169;width:2;height:6252" coordorigin="8293,2169" coordsize="0,6252" path="m8293,8421l8293,2169e" filled="f" stroked="t" strokeweight=".956811pt" strokecolor="#181818">
                <v:path arrowok="t"/>
              </v:shape>
            </v:group>
            <v:group style="position:absolute;left:9403;top:2169;width:2;height:6252" coordorigin="9403,2169" coordsize="2,6252">
              <v:shape style="position:absolute;left:9403;top:2169;width:2;height:6252" coordorigin="9403,2169" coordsize="0,6252" path="m9403,8421l9403,2169e" filled="f" stroked="t" strokeweight=".956811pt" strokecolor="#0C0C0C">
                <v:path arrowok="t"/>
              </v:shape>
            </v:group>
            <v:group style="position:absolute;left:2461;top:3408;width:11917;height:2" coordorigin="2461,3408" coordsize="11917,2">
              <v:shape style="position:absolute;left:2461;top:3408;width:11917;height:2" coordorigin="2461,3408" coordsize="11917,0" path="m2461,3408l14378,3408e" filled="f" stroked="t" strokeweight="1.435216pt" strokecolor="#000000">
                <v:path arrowok="t"/>
              </v:shape>
            </v:group>
            <v:group style="position:absolute;left:2461;top:4035;width:11917;height:2" coordorigin="2461,4035" coordsize="11917,2">
              <v:shape style="position:absolute;left:2461;top:4035;width:11917;height:2" coordorigin="2461,4035" coordsize="11917,0" path="m2461,4035l14378,4035e" filled="f" stroked="t" strokeweight="1.435216pt" strokecolor="#000000">
                <v:path arrowok="t"/>
              </v:shape>
            </v:group>
            <v:group style="position:absolute;left:3004;top:3164;width:2;height:5893" coordorigin="3004,3164" coordsize="2,5893">
              <v:shape style="position:absolute;left:3004;top:3164;width:2;height:5893" coordorigin="3004,3164" coordsize="0,5893" path="m3004,9057l3004,3164e" filled="f" stroked="t" strokeweight=".717608pt" strokecolor="#030303">
                <v:path arrowok="t"/>
              </v:shape>
            </v:group>
            <v:group style="position:absolute;left:3504;top:3389;width:2;height:5003" coordorigin="3504,3389" coordsize="2,5003">
              <v:shape style="position:absolute;left:3504;top:3389;width:2;height:5003" coordorigin="3504,3389" coordsize="0,5003" path="m3504,8392l3504,3389e" filled="f" stroked="t" strokeweight=".239203pt" strokecolor="#030303">
                <v:path arrowok="t"/>
              </v:shape>
            </v:group>
            <v:group style="position:absolute;left:4050;top:3389;width:2;height:4400" coordorigin="4050,3389" coordsize="2,4400">
              <v:shape style="position:absolute;left:4050;top:3389;width:2;height:4400" coordorigin="4050,3389" coordsize="0,4400" path="m4050,7789l4050,3389e" filled="f" stroked="t" strokeweight=".239203pt" strokecolor="#444448">
                <v:path arrowok="t"/>
              </v:shape>
            </v:group>
            <v:group style="position:absolute;left:4590;top:3389;width:2;height:651" coordorigin="4590,3389" coordsize="2,651">
              <v:shape style="position:absolute;left:4590;top:3389;width:2;height:651" coordorigin="4590,3389" coordsize="0,651" path="m4590,4039l4590,3389e" filled="f" stroked="t" strokeweight=".239203pt" strokecolor="#0C0C0C">
                <v:path arrowok="t"/>
              </v:shape>
            </v:group>
            <v:group style="position:absolute;left:5274;top:3389;width:2;height:5003" coordorigin="5274,3389" coordsize="2,5003">
              <v:shape style="position:absolute;left:5274;top:3389;width:2;height:5003" coordorigin="5274,3389" coordsize="0,5003" path="m5274,8392l5274,3389e" filled="f" stroked="t" strokeweight=".239203pt" strokecolor="#030303">
                <v:path arrowok="t"/>
              </v:shape>
            </v:group>
            <v:group style="position:absolute;left:6059;top:3298;width:2;height:5123" coordorigin="6059,3298" coordsize="2,5123">
              <v:shape style="position:absolute;left:6059;top:3298;width:2;height:5123" coordorigin="6059,3298" coordsize="0,5123" path="m6059,8421l6059,3298e" filled="f" stroked="t" strokeweight=".956811pt" strokecolor="#0C0C0C">
                <v:path arrowok="t"/>
              </v:shape>
            </v:group>
            <v:group style="position:absolute;left:6341;top:3260;width:2;height:5161" coordorigin="6341,3260" coordsize="2,5161">
              <v:shape style="position:absolute;left:6341;top:3260;width:2;height:5161" coordorigin="6341,3260" coordsize="0,5161" path="m6341,8421l6341,3260e" filled="f" stroked="t" strokeweight=".956811pt" strokecolor="#0F0F0F">
                <v:path arrowok="t"/>
              </v:shape>
            </v:group>
            <v:group style="position:absolute;left:7186;top:3260;width:2;height:5161" coordorigin="7186,3260" coordsize="2,5161">
              <v:shape style="position:absolute;left:7186;top:3260;width:2;height:5161" coordorigin="7186,3260" coordsize="0,5161" path="m7186,8421l7186,3260e" filled="f" stroked="t" strokeweight=".717608pt" strokecolor="#000000">
                <v:path arrowok="t"/>
              </v:shape>
            </v:group>
            <v:group style="position:absolute;left:7741;top:3183;width:2;height:885" coordorigin="7741,3183" coordsize="2,885">
              <v:shape style="position:absolute;left:7741;top:3183;width:2;height:885" coordorigin="7741,3183" coordsize="0,885" path="m7741,4068l7741,3183e" filled="f" stroked="t" strokeweight=".717608pt" strokecolor="#232323">
                <v:path arrowok="t"/>
              </v:shape>
            </v:group>
            <v:group style="position:absolute;left:8848;top:3260;width:2;height:5161" coordorigin="8848,3260" coordsize="2,5161">
              <v:shape style="position:absolute;left:8848;top:3260;width:2;height:5161" coordorigin="8848,3260" coordsize="0,5161" path="m8848,8421l8848,3260e" filled="f" stroked="t" strokeweight=".956811pt" strokecolor="#131313">
                <v:path arrowok="t"/>
              </v:shape>
            </v:group>
            <v:group style="position:absolute;left:9958;top:3260;width:2;height:5161" coordorigin="9958,3260" coordsize="2,5161">
              <v:shape style="position:absolute;left:9958;top:3260;width:2;height:5161" coordorigin="9958,3260" coordsize="0,5161" path="m9958,8421l9958,3260e" filled="f" stroked="t" strokeweight=".956811pt" strokecolor="#0C0C0C">
                <v:path arrowok="t"/>
              </v:shape>
            </v:group>
            <v:group style="position:absolute;left:10513;top:3183;width:2;height:885" coordorigin="10513,3183" coordsize="2,885">
              <v:shape style="position:absolute;left:10513;top:3183;width:2;height:885" coordorigin="10513,3183" coordsize="0,885" path="m10513,4068l10513,3183e" filled="f" stroked="t" strokeweight=".956811pt" strokecolor="#232328">
                <v:path arrowok="t"/>
              </v:shape>
            </v:group>
            <v:group style="position:absolute;left:11630;top:3255;width:2;height:813" coordorigin="11630,3255" coordsize="2,813">
              <v:shape style="position:absolute;left:11630;top:3255;width:2;height:813" coordorigin="11630,3255" coordsize="0,813" path="m11630,4068l11630,3255e" filled="f" stroked="t" strokeweight=".239203pt" strokecolor="#4B4B4B">
                <v:path arrowok="t"/>
              </v:shape>
            </v:group>
            <v:group style="position:absolute;left:12671;top:3389;width:2;height:4400" coordorigin="12671,3389" coordsize="2,4400">
              <v:shape style="position:absolute;left:12671;top:3389;width:2;height:4400" coordorigin="12671,3389" coordsize="0,4400" path="m12671,7789l12671,3389e" filled="f" stroked="t" strokeweight=".239203pt" strokecolor="#030303">
                <v:path arrowok="t"/>
              </v:shape>
            </v:group>
            <v:group style="position:absolute;left:13226;top:3389;width:2;height:4400" coordorigin="13226,3389" coordsize="2,4400">
              <v:shape style="position:absolute;left:13226;top:3389;width:2;height:4400" coordorigin="13226,3389" coordsize="0,4400" path="m13226,7789l13226,3389e" filled="f" stroked="t" strokeweight=".239203pt" strokecolor="#3B3F44">
                <v:path arrowok="t"/>
              </v:shape>
            </v:group>
            <v:group style="position:absolute;left:13752;top:3389;width:2;height:651" coordorigin="13752,3389" coordsize="2,651">
              <v:shape style="position:absolute;left:13752;top:3389;width:2;height:651" coordorigin="13752,3389" coordsize="0,651" path="m13752,4039l13752,3389e" filled="f" stroked="t" strokeweight=".239203pt" strokecolor="#000000">
                <v:path arrowok="t"/>
              </v:shape>
            </v:group>
            <v:group style="position:absolute;left:2461;top:4661;width:11917;height:2" coordorigin="2461,4661" coordsize="11917,2">
              <v:shape style="position:absolute;left:2461;top:4661;width:11917;height:2" coordorigin="2461,4661" coordsize="11917,0" path="m2461,4661l14378,4661e" filled="f" stroked="t" strokeweight="1.435216pt" strokecolor="#000000">
                <v:path arrowok="t"/>
              </v:shape>
            </v:group>
            <v:group style="position:absolute;left:4590;top:4011;width:2;height:2525" coordorigin="4590,4011" coordsize="2,2525">
              <v:shape style="position:absolute;left:4590;top:4011;width:2;height:2525" coordorigin="4590,4011" coordsize="0,2525" path="m4590,6536l4590,4011e" filled="f" stroked="t" strokeweight=".239203pt" strokecolor="#3F4448">
                <v:path arrowok="t"/>
              </v:shape>
            </v:group>
            <v:group style="position:absolute;left:7741;top:3982;width:2;height:4439" coordorigin="7741,3982" coordsize="2,4439">
              <v:shape style="position:absolute;left:7741;top:3982;width:2;height:4439" coordorigin="7741,3982" coordsize="0,4439" path="m7741,8421l7741,3982e" filled="f" stroked="t" strokeweight=".717608pt" strokecolor="#000000">
                <v:path arrowok="t"/>
              </v:shape>
            </v:group>
            <v:group style="position:absolute;left:10513;top:3982;width:2;height:4439" coordorigin="10513,3982" coordsize="2,4439">
              <v:shape style="position:absolute;left:10513;top:3982;width:2;height:4439" coordorigin="10513,3982" coordsize="0,4439" path="m10513,8421l10513,3982e" filled="f" stroked="t" strokeweight=".956811pt" strokecolor="#0C0C0C">
                <v:path arrowok="t"/>
              </v:shape>
            </v:group>
            <v:group style="position:absolute;left:11630;top:3982;width:2;height:4439" coordorigin="11630,3982" coordsize="2,4439">
              <v:shape style="position:absolute;left:11630;top:3982;width:2;height:4439" coordorigin="11630,3982" coordsize="0,4439" path="m11630,8421l11630,3982e" filled="f" stroked="t" strokeweight=".239203pt" strokecolor="#2F2F2F">
                <v:path arrowok="t"/>
              </v:shape>
            </v:group>
            <v:group style="position:absolute;left:13752;top:4011;width:2;height:2525" coordorigin="13752,4011" coordsize="2,2525">
              <v:shape style="position:absolute;left:13752;top:4011;width:2;height:2525" coordorigin="13752,4011" coordsize="0,2525" path="m13752,6536l13752,4011e" filled="f" stroked="t" strokeweight=".239203pt" strokecolor="#3F4448">
                <v:path arrowok="t"/>
              </v:shape>
            </v:group>
            <v:group style="position:absolute;left:2457;top:5286;width:11922;height:2" coordorigin="2457,5286" coordsize="11922,2">
              <v:shape style="position:absolute;left:2457;top:5286;width:11922;height:2" coordorigin="2457,5286" coordsize="11922,0" path="m2457,5286l14378,5286e" filled="f" stroked="t" strokeweight="1.674419pt" strokecolor="#131313">
                <v:path arrowok="t"/>
              </v:shape>
            </v:group>
            <v:group style="position:absolute;left:2461;top:5912;width:11917;height:2" coordorigin="2461,5912" coordsize="11917,2">
              <v:shape style="position:absolute;left:2461;top:5912;width:11917;height:2" coordorigin="2461,5912" coordsize="11917,0" path="m2461,5912l14378,5912e" filled="f" stroked="t" strokeweight="1.435216pt" strokecolor="#030303">
                <v:path arrowok="t"/>
              </v:shape>
            </v:group>
            <v:group style="position:absolute;left:2461;top:6536;width:11917;height:2" coordorigin="2461,6536" coordsize="11917,2">
              <v:shape style="position:absolute;left:2461;top:6536;width:11917;height:2" coordorigin="2461,6536" coordsize="11917,0" path="m2461,6536l14378,6536e" filled="f" stroked="t" strokeweight="1.435216pt" strokecolor="#000000">
                <v:path arrowok="t"/>
              </v:shape>
            </v:group>
            <v:group style="position:absolute;left:2461;top:7163;width:11917;height:2" coordorigin="2461,7163" coordsize="11917,2">
              <v:shape style="position:absolute;left:2461;top:7163;width:11917;height:2" coordorigin="2461,7163" coordsize="11917,0" path="m2461,7163l14378,7163e" filled="f" stroked="t" strokeweight="1.435216pt" strokecolor="#000000">
                <v:path arrowok="t"/>
              </v:shape>
            </v:group>
            <v:group style="position:absolute;left:4590;top:6508;width:2;height:660" coordorigin="4590,6508" coordsize="2,660">
              <v:shape style="position:absolute;left:4590;top:6508;width:2;height:660" coordorigin="4590,6508" coordsize="0,660" path="m4590,7168l4590,6508e" filled="f" stroked="t" strokeweight=".239203pt" strokecolor="#2B2B2F">
                <v:path arrowok="t"/>
              </v:shape>
            </v:group>
            <v:group style="position:absolute;left:13752;top:6508;width:2;height:660" coordorigin="13752,6508" coordsize="2,660">
              <v:shape style="position:absolute;left:13752;top:6508;width:2;height:660" coordorigin="13752,6508" coordsize="0,660" path="m13752,7168l13752,6508e" filled="f" stroked="t" strokeweight=".239203pt" strokecolor="#2B2B2F">
                <v:path arrowok="t"/>
              </v:shape>
            </v:group>
            <v:group style="position:absolute;left:2457;top:7787;width:11922;height:2" coordorigin="2457,7787" coordsize="11922,2">
              <v:shape style="position:absolute;left:2457;top:7787;width:11922;height:2" coordorigin="2457,7787" coordsize="11922,0" path="m2457,7787l14378,7787e" filled="f" stroked="t" strokeweight="1.674419pt" strokecolor="#131313">
                <v:path arrowok="t"/>
              </v:shape>
            </v:group>
            <v:group style="position:absolute;left:4590;top:7139;width:2;height:651" coordorigin="4590,7139" coordsize="2,651">
              <v:shape style="position:absolute;left:4590;top:7139;width:2;height:651" coordorigin="4590,7139" coordsize="0,651" path="m4590,7789l4590,7139e" filled="f" stroked="t" strokeweight=".239203pt" strokecolor="#131313">
                <v:path arrowok="t"/>
              </v:shape>
            </v:group>
            <v:group style="position:absolute;left:13752;top:7139;width:2;height:651" coordorigin="13752,7139" coordsize="2,651">
              <v:shape style="position:absolute;left:13752;top:7139;width:2;height:651" coordorigin="13752,7139" coordsize="0,651" path="m13752,7789l13752,7139e" filled="f" stroked="t" strokeweight=".239203pt" strokecolor="#080808">
                <v:path arrowok="t"/>
              </v:shape>
            </v:group>
            <v:group style="position:absolute;left:2457;top:8411;width:11922;height:2" coordorigin="2457,8411" coordsize="11922,2">
              <v:shape style="position:absolute;left:2457;top:8411;width:11922;height:2" coordorigin="2457,8411" coordsize="11922,0" path="m2457,8411l14378,8411e" filled="f" stroked="t" strokeweight="1.435216pt" strokecolor="#131313">
                <v:path arrowok="t"/>
              </v:shape>
            </v:group>
            <v:group style="position:absolute;left:4050;top:7761;width:2;height:631" coordorigin="4050,7761" coordsize="2,631">
              <v:shape style="position:absolute;left:4050;top:7761;width:2;height:631" coordorigin="4050,7761" coordsize="0,631" path="m4050,8392l4050,7761e" filled="f" stroked="t" strokeweight=".239203pt" strokecolor="#5B6064">
                <v:path arrowok="t"/>
              </v:shape>
            </v:group>
            <v:group style="position:absolute;left:4590;top:7761;width:2;height:631" coordorigin="4590,7761" coordsize="2,631">
              <v:shape style="position:absolute;left:4590;top:7761;width:2;height:631" coordorigin="4590,7761" coordsize="0,631" path="m4590,8392l4590,7761e" filled="f" stroked="t" strokeweight=".239203pt" strokecolor="#5B6064">
                <v:path arrowok="t"/>
              </v:shape>
            </v:group>
            <v:group style="position:absolute;left:12671;top:7761;width:2;height:636" coordorigin="12671,7761" coordsize="2,636">
              <v:shape style="position:absolute;left:12671;top:7761;width:2;height:636" coordorigin="12671,7761" coordsize="0,636" path="m12671,8397l12671,7761e" filled="f" stroked="t" strokeweight=".239203pt" strokecolor="#181818">
                <v:path arrowok="t"/>
              </v:shape>
            </v:group>
            <v:group style="position:absolute;left:13226;top:7761;width:2;height:636" coordorigin="13226,7761" coordsize="2,636">
              <v:shape style="position:absolute;left:13226;top:7761;width:2;height:636" coordorigin="13226,7761" coordsize="0,636" path="m13226,8397l13226,7761e" filled="f" stroked="t" strokeweight=".239203pt" strokecolor="#57575B">
                <v:path arrowok="t"/>
              </v:shape>
            </v:group>
            <v:group style="position:absolute;left:13752;top:7761;width:2;height:636" coordorigin="13752,7761" coordsize="2,636">
              <v:shape style="position:absolute;left:13752;top:7761;width:2;height:636" coordorigin="13752,7761" coordsize="0,636" path="m13752,8397l13752,7761e" filled="f" stroked="t" strokeweight=".239203pt" strokecolor="#57575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  <w:cols w:num="2" w:equalWidth="0">
            <w:col w:w="8939" w:space="670"/>
            <w:col w:w="4831"/>
          </w:cols>
        </w:sectPr>
      </w:pPr>
      <w:rPr/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</w:sectPr>
      </w:pPr>
      <w:rPr/>
    </w:p>
    <w:p>
      <w:pPr>
        <w:spacing w:before="33" w:after="0" w:line="240" w:lineRule="auto"/>
        <w:ind w:left="1605" w:right="-72"/>
        <w:jc w:val="left"/>
        <w:tabs>
          <w:tab w:pos="4920" w:val="left"/>
          <w:tab w:pos="7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94257"/>
          <w:spacing w:val="5"/>
          <w:w w:val="51"/>
        </w:rPr>
        <w:t>P</w:t>
      </w:r>
      <w:r>
        <w:rPr>
          <w:rFonts w:ascii="Arial" w:hAnsi="Arial" w:cs="Arial" w:eastAsia="Arial"/>
          <w:sz w:val="20"/>
          <w:szCs w:val="20"/>
          <w:color w:val="5E111F"/>
          <w:spacing w:val="9"/>
          <w:w w:val="68"/>
        </w:rPr>
        <w:t>r</w:t>
      </w:r>
      <w:r>
        <w:rPr>
          <w:rFonts w:ascii="Arial" w:hAnsi="Arial" w:cs="Arial" w:eastAsia="Arial"/>
          <w:sz w:val="20"/>
          <w:szCs w:val="20"/>
          <w:color w:val="332A3F"/>
          <w:spacing w:val="7"/>
          <w:w w:val="64"/>
        </w:rPr>
        <w:t>o</w:t>
      </w:r>
      <w:r>
        <w:rPr>
          <w:rFonts w:ascii="Arial" w:hAnsi="Arial" w:cs="Arial" w:eastAsia="Arial"/>
          <w:sz w:val="20"/>
          <w:szCs w:val="20"/>
          <w:color w:val="386787"/>
          <w:spacing w:val="-5"/>
          <w:w w:val="72"/>
        </w:rPr>
        <w:t>j</w:t>
      </w:r>
      <w:r>
        <w:rPr>
          <w:rFonts w:ascii="Arial" w:hAnsi="Arial" w:cs="Arial" w:eastAsia="Arial"/>
          <w:sz w:val="20"/>
          <w:szCs w:val="20"/>
          <w:color w:val="332A3F"/>
          <w:spacing w:val="4"/>
          <w:w w:val="65"/>
        </w:rPr>
        <w:t>e</w:t>
      </w:r>
      <w:r>
        <w:rPr>
          <w:rFonts w:ascii="Arial" w:hAnsi="Arial" w:cs="Arial" w:eastAsia="Arial"/>
          <w:sz w:val="20"/>
          <w:szCs w:val="20"/>
          <w:color w:val="2D4B64"/>
          <w:spacing w:val="0"/>
          <w:w w:val="59"/>
        </w:rPr>
        <w:t>c</w:t>
      </w:r>
      <w:r>
        <w:rPr>
          <w:rFonts w:ascii="Arial" w:hAnsi="Arial" w:cs="Arial" w:eastAsia="Arial"/>
          <w:sz w:val="20"/>
          <w:szCs w:val="20"/>
          <w:color w:val="2D4B64"/>
          <w:spacing w:val="0"/>
          <w:w w:val="58"/>
        </w:rPr>
        <w:t>t</w:t>
      </w:r>
      <w:r>
        <w:rPr>
          <w:rFonts w:ascii="Arial" w:hAnsi="Arial" w:cs="Arial" w:eastAsia="Arial"/>
          <w:sz w:val="20"/>
          <w:szCs w:val="20"/>
          <w:color w:val="2D4B64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D67"/>
          <w:spacing w:val="2"/>
          <w:w w:val="64"/>
        </w:rPr>
        <w:t>N</w:t>
      </w:r>
      <w:r>
        <w:rPr>
          <w:rFonts w:ascii="Arial" w:hAnsi="Arial" w:cs="Arial" w:eastAsia="Arial"/>
          <w:sz w:val="20"/>
          <w:szCs w:val="20"/>
          <w:color w:val="332A3F"/>
          <w:spacing w:val="5"/>
          <w:w w:val="50"/>
        </w:rPr>
        <w:t>a</w:t>
      </w:r>
      <w:r>
        <w:rPr>
          <w:rFonts w:ascii="Arial" w:hAnsi="Arial" w:cs="Arial" w:eastAsia="Arial"/>
          <w:sz w:val="20"/>
          <w:szCs w:val="20"/>
          <w:color w:val="494257"/>
          <w:spacing w:val="3"/>
          <w:w w:val="65"/>
        </w:rPr>
        <w:t>m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60"/>
        </w:rPr>
        <w:t>e</w:t>
      </w:r>
      <w:r>
        <w:rPr>
          <w:rFonts w:ascii="Arial" w:hAnsi="Arial" w:cs="Arial" w:eastAsia="Arial"/>
          <w:sz w:val="20"/>
          <w:szCs w:val="20"/>
          <w:color w:val="332A3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32A3F"/>
          <w:spacing w:val="0"/>
          <w:w w:val="57"/>
        </w:rPr>
        <w:t>&amp;</w:t>
      </w:r>
      <w:r>
        <w:rPr>
          <w:rFonts w:ascii="Times New Roman" w:hAnsi="Times New Roman" w:cs="Times New Roman" w:eastAsia="Times New Roman"/>
          <w:sz w:val="21"/>
          <w:szCs w:val="21"/>
          <w:color w:val="332A3F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94257"/>
          <w:spacing w:val="-1"/>
          <w:w w:val="53"/>
        </w:rPr>
        <w:t>C</w:t>
      </w:r>
      <w:r>
        <w:rPr>
          <w:rFonts w:ascii="Arial" w:hAnsi="Arial" w:cs="Arial" w:eastAsia="Arial"/>
          <w:sz w:val="20"/>
          <w:szCs w:val="20"/>
          <w:color w:val="332A3F"/>
          <w:spacing w:val="-1"/>
          <w:w w:val="64"/>
        </w:rPr>
        <w:t>o</w:t>
      </w:r>
      <w:r>
        <w:rPr>
          <w:rFonts w:ascii="Arial" w:hAnsi="Arial" w:cs="Arial" w:eastAsia="Arial"/>
          <w:sz w:val="20"/>
          <w:szCs w:val="20"/>
          <w:color w:val="494257"/>
          <w:spacing w:val="3"/>
          <w:w w:val="62"/>
        </w:rPr>
        <w:t>n</w:t>
      </w:r>
      <w:r>
        <w:rPr>
          <w:rFonts w:ascii="Arial" w:hAnsi="Arial" w:cs="Arial" w:eastAsia="Arial"/>
          <w:sz w:val="20"/>
          <w:szCs w:val="20"/>
          <w:color w:val="2D4B64"/>
          <w:spacing w:val="-4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5E111F"/>
          <w:spacing w:val="8"/>
          <w:w w:val="68"/>
        </w:rPr>
        <w:t>r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57"/>
        </w:rPr>
        <w:t>act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6"/>
        </w:rPr>
        <w:t>Da</w:t>
      </w:r>
      <w:r>
        <w:rPr>
          <w:rFonts w:ascii="Arial" w:hAnsi="Arial" w:cs="Arial" w:eastAsia="Arial"/>
          <w:sz w:val="20"/>
          <w:szCs w:val="20"/>
          <w:color w:val="2D4B64"/>
          <w:spacing w:val="1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60"/>
        </w:rPr>
        <w:t>e</w:t>
      </w:r>
      <w:r>
        <w:rPr>
          <w:rFonts w:ascii="Arial" w:hAnsi="Arial" w:cs="Arial" w:eastAsia="Arial"/>
          <w:sz w:val="20"/>
          <w:szCs w:val="20"/>
          <w:color w:val="332A3F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32A3F"/>
          <w:spacing w:val="5"/>
          <w:w w:val="64"/>
        </w:rPr>
        <w:t>o</w:t>
      </w:r>
      <w:r>
        <w:rPr>
          <w:rFonts w:ascii="Arial" w:hAnsi="Arial" w:cs="Arial" w:eastAsia="Arial"/>
          <w:sz w:val="20"/>
          <w:szCs w:val="20"/>
          <w:color w:val="163D6B"/>
          <w:spacing w:val="0"/>
          <w:w w:val="62"/>
        </w:rPr>
        <w:t>f</w:t>
      </w:r>
      <w:r>
        <w:rPr>
          <w:rFonts w:ascii="Arial" w:hAnsi="Arial" w:cs="Arial" w:eastAsia="Arial"/>
          <w:sz w:val="20"/>
          <w:szCs w:val="20"/>
          <w:color w:val="163D6B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87579"/>
          <w:spacing w:val="-17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6"/>
        </w:rPr>
        <w:t>n</w:t>
      </w:r>
      <w:r>
        <w:rPr>
          <w:rFonts w:ascii="Arial" w:hAnsi="Arial" w:cs="Arial" w:eastAsia="Arial"/>
          <w:sz w:val="20"/>
          <w:szCs w:val="20"/>
          <w:color w:val="494257"/>
          <w:spacing w:val="2"/>
          <w:w w:val="66"/>
        </w:rPr>
        <w:t>v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9"/>
        </w:rPr>
        <w:t>e</w:t>
      </w:r>
      <w:r>
        <w:rPr>
          <w:rFonts w:ascii="Arial" w:hAnsi="Arial" w:cs="Arial" w:eastAsia="Arial"/>
          <w:sz w:val="20"/>
          <w:szCs w:val="20"/>
          <w:color w:val="332A3F"/>
          <w:spacing w:val="1"/>
          <w:w w:val="59"/>
        </w:rPr>
        <w:t>s</w:t>
      </w:r>
      <w:r>
        <w:rPr>
          <w:rFonts w:ascii="Arial" w:hAnsi="Arial" w:cs="Arial" w:eastAsia="Arial"/>
          <w:sz w:val="20"/>
          <w:szCs w:val="20"/>
          <w:color w:val="2D4B64"/>
          <w:spacing w:val="1"/>
          <w:w w:val="75"/>
        </w:rPr>
        <w:t>t</w:t>
      </w:r>
      <w:r>
        <w:rPr>
          <w:rFonts w:ascii="Arial" w:hAnsi="Arial" w:cs="Arial" w:eastAsia="Arial"/>
          <w:sz w:val="20"/>
          <w:szCs w:val="20"/>
          <w:color w:val="5D7064"/>
          <w:spacing w:val="-13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8"/>
        </w:rPr>
        <w:t>g</w:t>
      </w:r>
      <w:r>
        <w:rPr>
          <w:rFonts w:ascii="Arial" w:hAnsi="Arial" w:cs="Arial" w:eastAsia="Arial"/>
          <w:sz w:val="20"/>
          <w:szCs w:val="20"/>
          <w:color w:val="332A3F"/>
          <w:spacing w:val="6"/>
          <w:w w:val="58"/>
        </w:rPr>
        <w:t>a</w:t>
      </w:r>
      <w:r>
        <w:rPr>
          <w:rFonts w:ascii="Arial" w:hAnsi="Arial" w:cs="Arial" w:eastAsia="Arial"/>
          <w:sz w:val="20"/>
          <w:szCs w:val="20"/>
          <w:color w:val="2D4B64"/>
          <w:spacing w:val="1"/>
          <w:w w:val="75"/>
        </w:rPr>
        <w:t>t</w:t>
      </w:r>
      <w:r>
        <w:rPr>
          <w:rFonts w:ascii="Arial" w:hAnsi="Arial" w:cs="Arial" w:eastAsia="Arial"/>
          <w:sz w:val="20"/>
          <w:szCs w:val="20"/>
          <w:color w:val="487579"/>
          <w:spacing w:val="-8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9"/>
        </w:rPr>
        <w:t>o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8"/>
        </w:rPr>
        <w:t>n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332A3F"/>
          <w:spacing w:val="-5"/>
          <w:w w:val="54"/>
        </w:rPr>
        <w:t>S</w:t>
      </w:r>
      <w:r>
        <w:rPr>
          <w:rFonts w:ascii="Arial" w:hAnsi="Arial" w:cs="Arial" w:eastAsia="Arial"/>
          <w:sz w:val="20"/>
          <w:szCs w:val="20"/>
          <w:color w:val="5D7064"/>
          <w:spacing w:val="-10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2D4B64"/>
          <w:spacing w:val="1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60"/>
        </w:rPr>
        <w:t>e</w:t>
      </w:r>
      <w:r>
        <w:rPr>
          <w:rFonts w:ascii="Arial" w:hAnsi="Arial" w:cs="Arial" w:eastAsia="Arial"/>
          <w:sz w:val="20"/>
          <w:szCs w:val="20"/>
          <w:color w:val="332A3F"/>
          <w:spacing w:val="-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32A3F"/>
          <w:spacing w:val="2"/>
          <w:w w:val="49"/>
        </w:rPr>
        <w:t>S</w:t>
      </w:r>
      <w:r>
        <w:rPr>
          <w:rFonts w:ascii="Arial" w:hAnsi="Arial" w:cs="Arial" w:eastAsia="Arial"/>
          <w:sz w:val="20"/>
          <w:szCs w:val="20"/>
          <w:color w:val="2D4B64"/>
          <w:spacing w:val="-4"/>
          <w:w w:val="68"/>
        </w:rPr>
        <w:t>u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74"/>
        </w:rPr>
        <w:t>r</w:t>
      </w:r>
      <w:r>
        <w:rPr>
          <w:rFonts w:ascii="Arial" w:hAnsi="Arial" w:cs="Arial" w:eastAsia="Arial"/>
          <w:sz w:val="20"/>
          <w:szCs w:val="20"/>
          <w:color w:val="494257"/>
          <w:spacing w:val="6"/>
          <w:w w:val="73"/>
        </w:rPr>
        <w:t>f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8"/>
        </w:rPr>
        <w:t>ace</w:t>
      </w:r>
      <w:r>
        <w:rPr>
          <w:rFonts w:ascii="Arial" w:hAnsi="Arial" w:cs="Arial" w:eastAsia="Arial"/>
          <w:sz w:val="20"/>
          <w:szCs w:val="20"/>
          <w:color w:val="332A3F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9"/>
        </w:rPr>
        <w:t>De</w:t>
      </w:r>
      <w:r>
        <w:rPr>
          <w:rFonts w:ascii="Arial" w:hAnsi="Arial" w:cs="Arial" w:eastAsia="Arial"/>
          <w:sz w:val="20"/>
          <w:szCs w:val="20"/>
          <w:color w:val="332A3F"/>
          <w:spacing w:val="1"/>
          <w:w w:val="59"/>
        </w:rPr>
        <w:t>s</w:t>
      </w:r>
      <w:r>
        <w:rPr>
          <w:rFonts w:ascii="Arial" w:hAnsi="Arial" w:cs="Arial" w:eastAsia="Arial"/>
          <w:sz w:val="20"/>
          <w:szCs w:val="20"/>
          <w:color w:val="494257"/>
          <w:spacing w:val="-6"/>
          <w:w w:val="58"/>
        </w:rPr>
        <w:t>c</w:t>
      </w:r>
      <w:r>
        <w:rPr>
          <w:rFonts w:ascii="Arial" w:hAnsi="Arial" w:cs="Arial" w:eastAsia="Arial"/>
          <w:sz w:val="20"/>
          <w:szCs w:val="20"/>
          <w:color w:val="5E111F"/>
          <w:spacing w:val="2"/>
          <w:w w:val="68"/>
        </w:rPr>
        <w:t>r</w:t>
      </w:r>
      <w:r>
        <w:rPr>
          <w:rFonts w:ascii="Arial" w:hAnsi="Arial" w:cs="Arial" w:eastAsia="Arial"/>
          <w:sz w:val="20"/>
          <w:szCs w:val="20"/>
          <w:color w:val="487579"/>
          <w:spacing w:val="-15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60423F"/>
          <w:spacing w:val="0"/>
          <w:w w:val="69"/>
        </w:rPr>
        <w:t>p</w:t>
      </w:r>
      <w:r>
        <w:rPr>
          <w:rFonts w:ascii="Arial" w:hAnsi="Arial" w:cs="Arial" w:eastAsia="Arial"/>
          <w:sz w:val="20"/>
          <w:szCs w:val="20"/>
          <w:color w:val="60423F"/>
          <w:spacing w:val="1"/>
          <w:w w:val="68"/>
        </w:rPr>
        <w:t>t</w:t>
      </w:r>
      <w:r>
        <w:rPr>
          <w:rFonts w:ascii="Arial" w:hAnsi="Arial" w:cs="Arial" w:eastAsia="Arial"/>
          <w:sz w:val="20"/>
          <w:szCs w:val="20"/>
          <w:color w:val="5D7064"/>
          <w:spacing w:val="-8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-1"/>
          <w:w w:val="64"/>
        </w:rPr>
        <w:t>o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2"/>
        </w:rPr>
        <w:t>n</w:t>
      </w:r>
      <w:r>
        <w:rPr>
          <w:rFonts w:ascii="Arial" w:hAnsi="Arial" w:cs="Arial" w:eastAsia="Arial"/>
          <w:sz w:val="20"/>
          <w:szCs w:val="20"/>
          <w:color w:val="494257"/>
          <w:spacing w:val="-2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75D67"/>
          <w:spacing w:val="7"/>
          <w:w w:val="61"/>
        </w:rPr>
        <w:t>(</w:t>
      </w:r>
      <w:r>
        <w:rPr>
          <w:rFonts w:ascii="Arial" w:hAnsi="Arial" w:cs="Arial" w:eastAsia="Arial"/>
          <w:sz w:val="20"/>
          <w:szCs w:val="20"/>
          <w:color w:val="494257"/>
          <w:spacing w:val="6"/>
          <w:w w:val="50"/>
        </w:rPr>
        <w:t>a</w:t>
      </w:r>
      <w:r>
        <w:rPr>
          <w:rFonts w:ascii="Arial" w:hAnsi="Arial" w:cs="Arial" w:eastAsia="Arial"/>
          <w:sz w:val="20"/>
          <w:szCs w:val="20"/>
          <w:color w:val="2D4B64"/>
          <w:spacing w:val="0"/>
          <w:w w:val="80"/>
        </w:rPr>
        <w:t>t</w:t>
      </w:r>
      <w:r>
        <w:rPr>
          <w:rFonts w:ascii="Arial" w:hAnsi="Arial" w:cs="Arial" w:eastAsia="Arial"/>
          <w:sz w:val="20"/>
          <w:szCs w:val="20"/>
          <w:color w:val="2D4B64"/>
          <w:spacing w:val="2"/>
          <w:w w:val="80"/>
        </w:rPr>
        <w:t>t</w:t>
      </w:r>
      <w:r>
        <w:rPr>
          <w:rFonts w:ascii="Arial" w:hAnsi="Arial" w:cs="Arial" w:eastAsia="Arial"/>
          <w:sz w:val="20"/>
          <w:szCs w:val="20"/>
          <w:color w:val="332A3F"/>
          <w:spacing w:val="6"/>
          <w:w w:val="50"/>
        </w:rPr>
        <w:t>a</w:t>
      </w:r>
      <w:r>
        <w:rPr>
          <w:rFonts w:ascii="Arial" w:hAnsi="Arial" w:cs="Arial" w:eastAsia="Arial"/>
          <w:sz w:val="20"/>
          <w:szCs w:val="20"/>
          <w:color w:val="494257"/>
          <w:spacing w:val="-1"/>
          <w:w w:val="53"/>
        </w:rPr>
        <w:t>c</w:t>
      </w:r>
      <w:r>
        <w:rPr>
          <w:rFonts w:ascii="Arial" w:hAnsi="Arial" w:cs="Arial" w:eastAsia="Arial"/>
          <w:sz w:val="20"/>
          <w:szCs w:val="20"/>
          <w:color w:val="575D67"/>
          <w:spacing w:val="0"/>
          <w:w w:val="68"/>
        </w:rPr>
        <w:t>h</w:t>
      </w:r>
      <w:r>
        <w:rPr>
          <w:rFonts w:ascii="Arial" w:hAnsi="Arial" w:cs="Arial" w:eastAsia="Arial"/>
          <w:sz w:val="20"/>
          <w:szCs w:val="20"/>
          <w:color w:val="575D67"/>
          <w:spacing w:val="-3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0423F"/>
          <w:spacing w:val="1"/>
          <w:w w:val="64"/>
        </w:rPr>
        <w:t>p</w:t>
      </w:r>
      <w:r>
        <w:rPr>
          <w:rFonts w:ascii="Arial" w:hAnsi="Arial" w:cs="Arial" w:eastAsia="Arial"/>
          <w:sz w:val="20"/>
          <w:szCs w:val="20"/>
          <w:color w:val="575D67"/>
          <w:spacing w:val="3"/>
          <w:w w:val="68"/>
        </w:rPr>
        <w:t>h</w:t>
      </w:r>
      <w:r>
        <w:rPr>
          <w:rFonts w:ascii="Arial" w:hAnsi="Arial" w:cs="Arial" w:eastAsia="Arial"/>
          <w:sz w:val="20"/>
          <w:szCs w:val="20"/>
          <w:color w:val="332A3F"/>
          <w:spacing w:val="-1"/>
          <w:w w:val="64"/>
        </w:rPr>
        <w:t>o</w:t>
      </w:r>
      <w:r>
        <w:rPr>
          <w:rFonts w:ascii="Arial" w:hAnsi="Arial" w:cs="Arial" w:eastAsia="Arial"/>
          <w:sz w:val="20"/>
          <w:szCs w:val="20"/>
          <w:color w:val="2D4B64"/>
          <w:spacing w:val="2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494257"/>
          <w:spacing w:val="7"/>
          <w:w w:val="59"/>
        </w:rPr>
        <w:t>o</w:t>
      </w:r>
      <w:r>
        <w:rPr>
          <w:rFonts w:ascii="Arial" w:hAnsi="Arial" w:cs="Arial" w:eastAsia="Arial"/>
          <w:sz w:val="20"/>
          <w:szCs w:val="20"/>
          <w:color w:val="332A3F"/>
          <w:spacing w:val="1"/>
          <w:w w:val="50"/>
        </w:rPr>
        <w:t>s</w:t>
      </w:r>
      <w:r>
        <w:rPr>
          <w:rFonts w:ascii="Arial" w:hAnsi="Arial" w:cs="Arial" w:eastAsia="Arial"/>
          <w:sz w:val="20"/>
          <w:szCs w:val="20"/>
          <w:color w:val="6E5066"/>
          <w:spacing w:val="0"/>
          <w:w w:val="61"/>
        </w:rPr>
        <w:t>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05" w:right="-20"/>
        <w:jc w:val="left"/>
        <w:tabs>
          <w:tab w:pos="49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94257"/>
          <w:spacing w:val="5"/>
          <w:w w:val="51"/>
        </w:rPr>
        <w:t>P</w:t>
      </w:r>
      <w:r>
        <w:rPr>
          <w:rFonts w:ascii="Arial" w:hAnsi="Arial" w:cs="Arial" w:eastAsia="Arial"/>
          <w:sz w:val="20"/>
          <w:szCs w:val="20"/>
          <w:color w:val="5E111F"/>
          <w:spacing w:val="9"/>
          <w:w w:val="68"/>
        </w:rPr>
        <w:t>r</w:t>
      </w:r>
      <w:r>
        <w:rPr>
          <w:rFonts w:ascii="Arial" w:hAnsi="Arial" w:cs="Arial" w:eastAsia="Arial"/>
          <w:sz w:val="20"/>
          <w:szCs w:val="20"/>
          <w:color w:val="332A3F"/>
          <w:spacing w:val="7"/>
          <w:w w:val="64"/>
        </w:rPr>
        <w:t>o</w:t>
      </w:r>
      <w:r>
        <w:rPr>
          <w:rFonts w:ascii="Arial" w:hAnsi="Arial" w:cs="Arial" w:eastAsia="Arial"/>
          <w:sz w:val="20"/>
          <w:szCs w:val="20"/>
          <w:color w:val="386787"/>
          <w:spacing w:val="-5"/>
          <w:w w:val="72"/>
        </w:rPr>
        <w:t>j</w:t>
      </w:r>
      <w:r>
        <w:rPr>
          <w:rFonts w:ascii="Arial" w:hAnsi="Arial" w:cs="Arial" w:eastAsia="Arial"/>
          <w:sz w:val="20"/>
          <w:szCs w:val="20"/>
          <w:color w:val="332A3F"/>
          <w:spacing w:val="9"/>
          <w:w w:val="60"/>
        </w:rPr>
        <w:t>e</w:t>
      </w:r>
      <w:r>
        <w:rPr>
          <w:rFonts w:ascii="Arial" w:hAnsi="Arial" w:cs="Arial" w:eastAsia="Arial"/>
          <w:sz w:val="20"/>
          <w:szCs w:val="20"/>
          <w:color w:val="2D4B64"/>
          <w:spacing w:val="0"/>
          <w:w w:val="59"/>
        </w:rPr>
        <w:t>c</w:t>
      </w:r>
      <w:r>
        <w:rPr>
          <w:rFonts w:ascii="Arial" w:hAnsi="Arial" w:cs="Arial" w:eastAsia="Arial"/>
          <w:sz w:val="20"/>
          <w:szCs w:val="20"/>
          <w:color w:val="2D4B64"/>
          <w:spacing w:val="0"/>
          <w:w w:val="58"/>
        </w:rPr>
        <w:t>t</w:t>
      </w:r>
      <w:r>
        <w:rPr>
          <w:rFonts w:ascii="Arial" w:hAnsi="Arial" w:cs="Arial" w:eastAsia="Arial"/>
          <w:sz w:val="20"/>
          <w:szCs w:val="20"/>
          <w:color w:val="2D4B64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0423F"/>
          <w:spacing w:val="5"/>
          <w:w w:val="54"/>
        </w:rPr>
        <w:t>L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6"/>
        </w:rPr>
        <w:t>oc</w:t>
      </w:r>
      <w:r>
        <w:rPr>
          <w:rFonts w:ascii="Arial" w:hAnsi="Arial" w:cs="Arial" w:eastAsia="Arial"/>
          <w:sz w:val="20"/>
          <w:szCs w:val="20"/>
          <w:color w:val="332A3F"/>
          <w:spacing w:val="6"/>
          <w:w w:val="56"/>
        </w:rPr>
        <w:t>a</w:t>
      </w:r>
      <w:r>
        <w:rPr>
          <w:rFonts w:ascii="Arial" w:hAnsi="Arial" w:cs="Arial" w:eastAsia="Arial"/>
          <w:sz w:val="20"/>
          <w:szCs w:val="20"/>
          <w:color w:val="2D4B64"/>
          <w:spacing w:val="-4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575D67"/>
          <w:spacing w:val="-8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-7"/>
          <w:w w:val="69"/>
        </w:rPr>
        <w:t>o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8"/>
        </w:rPr>
        <w:t>n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5D7064"/>
          <w:spacing w:val="-17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6"/>
        </w:rPr>
        <w:t>n</w:t>
      </w:r>
      <w:r>
        <w:rPr>
          <w:rFonts w:ascii="Arial" w:hAnsi="Arial" w:cs="Arial" w:eastAsia="Arial"/>
          <w:sz w:val="20"/>
          <w:szCs w:val="20"/>
          <w:color w:val="494257"/>
          <w:spacing w:val="-3"/>
          <w:w w:val="66"/>
        </w:rPr>
        <w:t>v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61"/>
        </w:rPr>
        <w:t>e</w:t>
      </w:r>
      <w:r>
        <w:rPr>
          <w:rFonts w:ascii="Arial" w:hAnsi="Arial" w:cs="Arial" w:eastAsia="Arial"/>
          <w:sz w:val="20"/>
          <w:szCs w:val="20"/>
          <w:color w:val="332A3F"/>
          <w:spacing w:val="1"/>
          <w:w w:val="61"/>
        </w:rPr>
        <w:t>s</w:t>
      </w:r>
      <w:r>
        <w:rPr>
          <w:rFonts w:ascii="Arial" w:hAnsi="Arial" w:cs="Arial" w:eastAsia="Arial"/>
          <w:sz w:val="20"/>
          <w:szCs w:val="20"/>
          <w:color w:val="2D4B64"/>
          <w:spacing w:val="1"/>
          <w:w w:val="75"/>
        </w:rPr>
        <w:t>t</w:t>
      </w:r>
      <w:r>
        <w:rPr>
          <w:rFonts w:ascii="Arial" w:hAnsi="Arial" w:cs="Arial" w:eastAsia="Arial"/>
          <w:sz w:val="20"/>
          <w:szCs w:val="20"/>
          <w:color w:val="575D67"/>
          <w:spacing w:val="-13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494257"/>
          <w:spacing w:val="-9"/>
          <w:w w:val="68"/>
        </w:rPr>
        <w:t>g</w:t>
      </w:r>
      <w:r>
        <w:rPr>
          <w:rFonts w:ascii="Arial" w:hAnsi="Arial" w:cs="Arial" w:eastAsia="Arial"/>
          <w:sz w:val="20"/>
          <w:szCs w:val="20"/>
          <w:color w:val="332A3F"/>
          <w:spacing w:val="6"/>
          <w:w w:val="50"/>
        </w:rPr>
        <w:t>a</w:t>
      </w:r>
      <w:r>
        <w:rPr>
          <w:rFonts w:ascii="Arial" w:hAnsi="Arial" w:cs="Arial" w:eastAsia="Arial"/>
          <w:sz w:val="20"/>
          <w:szCs w:val="20"/>
          <w:color w:val="2D4B64"/>
          <w:spacing w:val="0"/>
          <w:w w:val="84"/>
        </w:rPr>
        <w:t>t</w:t>
      </w:r>
      <w:r>
        <w:rPr>
          <w:rFonts w:ascii="Arial" w:hAnsi="Arial" w:cs="Arial" w:eastAsia="Arial"/>
          <w:sz w:val="20"/>
          <w:szCs w:val="20"/>
          <w:color w:val="575D67"/>
          <w:spacing w:val="-8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9"/>
        </w:rPr>
        <w:t>o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8"/>
        </w:rPr>
        <w:t>n</w:t>
      </w:r>
      <w:r>
        <w:rPr>
          <w:rFonts w:ascii="Arial" w:hAnsi="Arial" w:cs="Arial" w:eastAsia="Arial"/>
          <w:sz w:val="20"/>
          <w:szCs w:val="20"/>
          <w:color w:val="494257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32A3F"/>
          <w:spacing w:val="2"/>
          <w:w w:val="49"/>
        </w:rPr>
        <w:t>S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6"/>
        </w:rPr>
        <w:t>u</w:t>
      </w:r>
      <w:r>
        <w:rPr>
          <w:rFonts w:ascii="Arial" w:hAnsi="Arial" w:cs="Arial" w:eastAsia="Arial"/>
          <w:sz w:val="20"/>
          <w:szCs w:val="20"/>
          <w:color w:val="494257"/>
          <w:spacing w:val="6"/>
          <w:w w:val="66"/>
        </w:rPr>
        <w:t>p</w:t>
      </w:r>
      <w:r>
        <w:rPr>
          <w:rFonts w:ascii="Arial" w:hAnsi="Arial" w:cs="Arial" w:eastAsia="Arial"/>
          <w:sz w:val="20"/>
          <w:szCs w:val="20"/>
          <w:color w:val="15161F"/>
          <w:spacing w:val="-1"/>
          <w:w w:val="60"/>
        </w:rPr>
        <w:t>e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6"/>
        </w:rPr>
        <w:t>r</w:t>
      </w:r>
      <w:r>
        <w:rPr>
          <w:rFonts w:ascii="Arial" w:hAnsi="Arial" w:cs="Arial" w:eastAsia="Arial"/>
          <w:sz w:val="20"/>
          <w:szCs w:val="20"/>
          <w:color w:val="494257"/>
          <w:spacing w:val="7"/>
          <w:w w:val="66"/>
        </w:rPr>
        <w:t>v</w:t>
      </w:r>
      <w:r>
        <w:rPr>
          <w:rFonts w:ascii="Arial" w:hAnsi="Arial" w:cs="Arial" w:eastAsia="Arial"/>
          <w:sz w:val="20"/>
          <w:szCs w:val="20"/>
          <w:color w:val="332A3F"/>
          <w:spacing w:val="-4"/>
          <w:w w:val="50"/>
        </w:rPr>
        <w:t>s</w:t>
      </w:r>
      <w:r>
        <w:rPr>
          <w:rFonts w:ascii="Arial" w:hAnsi="Arial" w:cs="Arial" w:eastAsia="Arial"/>
          <w:sz w:val="20"/>
          <w:szCs w:val="20"/>
          <w:color w:val="5D7064"/>
          <w:spacing w:val="-8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-7"/>
          <w:w w:val="69"/>
        </w:rPr>
        <w:t>o</w:t>
      </w:r>
      <w:r>
        <w:rPr>
          <w:rFonts w:ascii="Arial" w:hAnsi="Arial" w:cs="Arial" w:eastAsia="Arial"/>
          <w:sz w:val="20"/>
          <w:szCs w:val="20"/>
          <w:color w:val="5E111F"/>
          <w:spacing w:val="0"/>
          <w:w w:val="68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left="1636" w:right="1937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55" w:right="-20"/>
        <w:jc w:val="left"/>
        <w:tabs>
          <w:tab w:pos="1100" w:val="left"/>
          <w:tab w:pos="1660" w:val="left"/>
          <w:tab w:pos="22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35" w:lineRule="exact"/>
        <w:ind w:right="-20"/>
        <w:jc w:val="left"/>
        <w:tabs>
          <w:tab w:pos="540" w:val="left"/>
          <w:tab w:pos="1100" w:val="left"/>
          <w:tab w:pos="1660" w:val="left"/>
          <w:tab w:pos="22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  <w:cols w:num="2" w:equalWidth="0">
            <w:col w:w="10211" w:space="508"/>
            <w:col w:w="3721"/>
          </w:cols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26" w:lineRule="exact"/>
        <w:ind w:left="1596" w:right="-70"/>
        <w:jc w:val="left"/>
        <w:tabs>
          <w:tab w:pos="49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32A3F"/>
          <w:w w:val="52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332A3F"/>
          <w:spacing w:val="5"/>
          <w:w w:val="53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5"/>
          <w:position w:val="-1"/>
        </w:rPr>
        <w:t>m</w:t>
      </w:r>
      <w:r>
        <w:rPr>
          <w:rFonts w:ascii="Arial" w:hAnsi="Arial" w:cs="Arial" w:eastAsia="Arial"/>
          <w:sz w:val="20"/>
          <w:szCs w:val="20"/>
          <w:color w:val="494257"/>
          <w:spacing w:val="1"/>
          <w:w w:val="65"/>
          <w:position w:val="-1"/>
        </w:rPr>
        <w:t>p</w:t>
      </w:r>
      <w:r>
        <w:rPr>
          <w:rFonts w:ascii="Arial" w:hAnsi="Arial" w:cs="Arial" w:eastAsia="Arial"/>
          <w:sz w:val="20"/>
          <w:szCs w:val="20"/>
          <w:color w:val="487579"/>
          <w:spacing w:val="-10"/>
          <w:w w:val="109"/>
          <w:position w:val="-1"/>
        </w:rPr>
        <w:t>l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6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332A3F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0423F"/>
          <w:spacing w:val="0"/>
          <w:w w:val="57"/>
          <w:position w:val="-1"/>
        </w:rPr>
        <w:t>L</w:t>
      </w:r>
      <w:r>
        <w:rPr>
          <w:rFonts w:ascii="Arial" w:hAnsi="Arial" w:cs="Arial" w:eastAsia="Arial"/>
          <w:sz w:val="20"/>
          <w:szCs w:val="20"/>
          <w:color w:val="60423F"/>
          <w:spacing w:val="4"/>
          <w:w w:val="57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3"/>
          <w:position w:val="-1"/>
        </w:rPr>
        <w:t>c</w:t>
      </w:r>
      <w:r>
        <w:rPr>
          <w:rFonts w:ascii="Arial" w:hAnsi="Arial" w:cs="Arial" w:eastAsia="Arial"/>
          <w:sz w:val="20"/>
          <w:szCs w:val="20"/>
          <w:color w:val="494257"/>
          <w:spacing w:val="6"/>
          <w:w w:val="5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575D67"/>
          <w:spacing w:val="0"/>
          <w:w w:val="85"/>
          <w:position w:val="-1"/>
        </w:rPr>
        <w:t>t</w:t>
      </w:r>
      <w:r>
        <w:rPr>
          <w:rFonts w:ascii="Arial" w:hAnsi="Arial" w:cs="Arial" w:eastAsia="Arial"/>
          <w:sz w:val="20"/>
          <w:szCs w:val="20"/>
          <w:color w:val="575D67"/>
          <w:spacing w:val="-8"/>
          <w:w w:val="86"/>
          <w:position w:val="-1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-7"/>
          <w:w w:val="69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68"/>
          <w:position w:val="-1"/>
        </w:rPr>
        <w:t>n</w:t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494257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332A3F"/>
          <w:spacing w:val="8"/>
          <w:w w:val="53"/>
          <w:position w:val="-1"/>
        </w:rPr>
        <w:t>D</w:t>
      </w:r>
      <w:r>
        <w:rPr>
          <w:rFonts w:ascii="Arial" w:hAnsi="Arial" w:cs="Arial" w:eastAsia="Arial"/>
          <w:sz w:val="20"/>
          <w:szCs w:val="20"/>
          <w:color w:val="494257"/>
          <w:spacing w:val="6"/>
          <w:w w:val="50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2D4B64"/>
          <w:spacing w:val="1"/>
          <w:w w:val="84"/>
          <w:position w:val="-1"/>
        </w:rPr>
        <w:t>t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6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332A3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32A3F"/>
          <w:spacing w:val="5"/>
          <w:w w:val="64"/>
          <w:position w:val="-1"/>
        </w:rPr>
        <w:t>o</w:t>
      </w:r>
      <w:r>
        <w:rPr>
          <w:rFonts w:ascii="Arial" w:hAnsi="Arial" w:cs="Arial" w:eastAsia="Arial"/>
          <w:sz w:val="20"/>
          <w:szCs w:val="20"/>
          <w:color w:val="163D6B"/>
          <w:spacing w:val="0"/>
          <w:w w:val="62"/>
          <w:position w:val="-1"/>
        </w:rPr>
        <w:t>f</w:t>
      </w:r>
      <w:r>
        <w:rPr>
          <w:rFonts w:ascii="Arial" w:hAnsi="Arial" w:cs="Arial" w:eastAsia="Arial"/>
          <w:sz w:val="20"/>
          <w:szCs w:val="20"/>
          <w:color w:val="163D6B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2D4B64"/>
          <w:spacing w:val="-4"/>
          <w:w w:val="84"/>
          <w:position w:val="-1"/>
        </w:rPr>
        <w:t>t</w:t>
      </w:r>
      <w:r>
        <w:rPr>
          <w:rFonts w:ascii="Arial" w:hAnsi="Arial" w:cs="Arial" w:eastAsia="Arial"/>
          <w:sz w:val="20"/>
          <w:szCs w:val="20"/>
          <w:color w:val="494257"/>
          <w:spacing w:val="1"/>
          <w:w w:val="68"/>
          <w:position w:val="-1"/>
        </w:rPr>
        <w:t>h</w:t>
      </w:r>
      <w:r>
        <w:rPr>
          <w:rFonts w:ascii="Arial" w:hAnsi="Arial" w:cs="Arial" w:eastAsia="Arial"/>
          <w:sz w:val="20"/>
          <w:szCs w:val="20"/>
          <w:color w:val="575D67"/>
          <w:spacing w:val="4"/>
          <w:w w:val="82"/>
          <w:position w:val="-1"/>
        </w:rPr>
        <w:t>i</w:t>
      </w:r>
      <w:r>
        <w:rPr>
          <w:rFonts w:ascii="Arial" w:hAnsi="Arial" w:cs="Arial" w:eastAsia="Arial"/>
          <w:sz w:val="20"/>
          <w:szCs w:val="20"/>
          <w:color w:val="332A3F"/>
          <w:spacing w:val="0"/>
          <w:w w:val="50"/>
          <w:position w:val="-1"/>
        </w:rPr>
        <w:t>s</w:t>
      </w:r>
      <w:r>
        <w:rPr>
          <w:rFonts w:ascii="Arial" w:hAnsi="Arial" w:cs="Arial" w:eastAsia="Arial"/>
          <w:sz w:val="20"/>
          <w:szCs w:val="20"/>
          <w:color w:val="332A3F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494257"/>
          <w:spacing w:val="14"/>
          <w:w w:val="46"/>
          <w:position w:val="-1"/>
        </w:rPr>
        <w:t>R</w:t>
      </w:r>
      <w:r>
        <w:rPr>
          <w:rFonts w:ascii="Arial" w:hAnsi="Arial" w:cs="Arial" w:eastAsia="Arial"/>
          <w:sz w:val="20"/>
          <w:szCs w:val="20"/>
          <w:color w:val="332A3F"/>
          <w:spacing w:val="4"/>
          <w:w w:val="60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60423F"/>
          <w:spacing w:val="0"/>
          <w:w w:val="66"/>
          <w:position w:val="-1"/>
        </w:rPr>
        <w:t>port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right="-20"/>
        <w:jc w:val="left"/>
        <w:tabs>
          <w:tab w:pos="540" w:val="left"/>
          <w:tab w:pos="1100" w:val="left"/>
          <w:tab w:pos="1660" w:val="left"/>
          <w:tab w:pos="2200" w:val="left"/>
          <w:tab w:pos="2760" w:val="left"/>
          <w:tab w:pos="3320" w:val="left"/>
        </w:tabs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  <w:tab/>
      </w:r>
      <w:r>
        <w:rPr>
          <w:rFonts w:ascii="Arial" w:hAnsi="Arial" w:cs="Arial" w:eastAsia="Arial"/>
          <w:sz w:val="12"/>
          <w:szCs w:val="12"/>
          <w:color w:val="D1D6E4"/>
          <w:spacing w:val="0"/>
          <w:w w:val="100"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  <w:cols w:num="2" w:equalWidth="0">
            <w:col w:w="5987" w:space="3622"/>
            <w:col w:w="4831"/>
          </w:cols>
        </w:sectPr>
      </w:pPr>
      <w:rPr/>
    </w:p>
    <w:p>
      <w:pPr>
        <w:spacing w:before="59" w:after="0" w:line="240" w:lineRule="auto"/>
        <w:ind w:left="4988" w:right="-20"/>
        <w:jc w:val="left"/>
        <w:tabs>
          <w:tab w:pos="7500" w:val="left"/>
          <w:tab w:pos="8640" w:val="left"/>
          <w:tab w:pos="9200" w:val="left"/>
          <w:tab w:pos="97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75D67"/>
          <w:w w:val="72"/>
        </w:rPr>
        <w:t>At</w:t>
      </w:r>
      <w:r>
        <w:rPr>
          <w:rFonts w:ascii="Arial" w:hAnsi="Arial" w:cs="Arial" w:eastAsia="Arial"/>
          <w:sz w:val="14"/>
          <w:szCs w:val="14"/>
          <w:color w:val="575D67"/>
          <w:spacing w:val="4"/>
          <w:w w:val="72"/>
        </w:rPr>
        <w:t>t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64"/>
        </w:rPr>
        <w:t>e</w:t>
      </w:r>
      <w:r>
        <w:rPr>
          <w:rFonts w:ascii="Arial" w:hAnsi="Arial" w:cs="Arial" w:eastAsia="Arial"/>
          <w:sz w:val="14"/>
          <w:szCs w:val="14"/>
          <w:color w:val="524D7C"/>
          <w:spacing w:val="-1"/>
          <w:w w:val="73"/>
        </w:rPr>
        <w:t>r</w:t>
      </w:r>
      <w:r>
        <w:rPr>
          <w:rFonts w:ascii="Arial" w:hAnsi="Arial" w:cs="Arial" w:eastAsia="Arial"/>
          <w:sz w:val="14"/>
          <w:szCs w:val="14"/>
          <w:color w:val="494257"/>
          <w:spacing w:val="2"/>
          <w:w w:val="76"/>
        </w:rPr>
        <w:t>b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57"/>
        </w:rPr>
        <w:t>e</w:t>
      </w:r>
      <w:r>
        <w:rPr>
          <w:rFonts w:ascii="Arial" w:hAnsi="Arial" w:cs="Arial" w:eastAsia="Arial"/>
          <w:sz w:val="14"/>
          <w:szCs w:val="14"/>
          <w:color w:val="524D7C"/>
          <w:spacing w:val="-1"/>
          <w:w w:val="73"/>
        </w:rPr>
        <w:t>r</w:t>
      </w:r>
      <w:r>
        <w:rPr>
          <w:rFonts w:ascii="Arial" w:hAnsi="Arial" w:cs="Arial" w:eastAsia="Arial"/>
          <w:sz w:val="14"/>
          <w:szCs w:val="14"/>
          <w:color w:val="494257"/>
          <w:spacing w:val="8"/>
          <w:w w:val="75"/>
        </w:rPr>
        <w:t>g</w:t>
      </w:r>
      <w:r>
        <w:rPr>
          <w:rFonts w:ascii="Arial" w:hAnsi="Arial" w:cs="Arial" w:eastAsia="Arial"/>
          <w:sz w:val="14"/>
          <w:szCs w:val="14"/>
          <w:color w:val="602464"/>
          <w:spacing w:val="0"/>
          <w:w w:val="64"/>
        </w:rPr>
        <w:t>L</w:t>
      </w:r>
      <w:r>
        <w:rPr>
          <w:rFonts w:ascii="Arial" w:hAnsi="Arial" w:cs="Arial" w:eastAsia="Arial"/>
          <w:sz w:val="14"/>
          <w:szCs w:val="14"/>
          <w:color w:val="602464"/>
          <w:spacing w:val="3"/>
          <w:w w:val="64"/>
        </w:rPr>
        <w:t>i</w:t>
      </w:r>
      <w:r>
        <w:rPr>
          <w:rFonts w:ascii="Arial" w:hAnsi="Arial" w:cs="Arial" w:eastAsia="Arial"/>
          <w:sz w:val="14"/>
          <w:szCs w:val="14"/>
          <w:color w:val="6E5066"/>
          <w:spacing w:val="2"/>
          <w:w w:val="68"/>
        </w:rPr>
        <w:t>m</w:t>
      </w:r>
      <w:r>
        <w:rPr>
          <w:rFonts w:ascii="Arial" w:hAnsi="Arial" w:cs="Arial" w:eastAsia="Arial"/>
          <w:sz w:val="14"/>
          <w:szCs w:val="14"/>
          <w:color w:val="7C167C"/>
          <w:spacing w:val="-5"/>
          <w:w w:val="116"/>
        </w:rPr>
        <w:t>i</w:t>
      </w:r>
      <w:r>
        <w:rPr>
          <w:rFonts w:ascii="Arial" w:hAnsi="Arial" w:cs="Arial" w:eastAsia="Arial"/>
          <w:sz w:val="14"/>
          <w:szCs w:val="14"/>
          <w:color w:val="6E5066"/>
          <w:spacing w:val="-1"/>
          <w:w w:val="94"/>
        </w:rPr>
        <w:t>t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3"/>
        </w:rPr>
        <w:t>s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6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494257"/>
          <w:spacing w:val="-5"/>
          <w:w w:val="66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6E5066"/>
          <w:spacing w:val="2"/>
          <w:w w:val="68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-2"/>
          <w:w w:val="76"/>
          <w:position w:val="1"/>
        </w:rPr>
        <w:t>p</w:t>
      </w:r>
      <w:r>
        <w:rPr>
          <w:rFonts w:ascii="Arial" w:hAnsi="Arial" w:cs="Arial" w:eastAsia="Arial"/>
          <w:sz w:val="14"/>
          <w:szCs w:val="14"/>
          <w:color w:val="524D7C"/>
          <w:spacing w:val="8"/>
          <w:w w:val="7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5"/>
          <w:position w:val="1"/>
        </w:rPr>
        <w:t>es</w:t>
      </w:r>
      <w:r>
        <w:rPr>
          <w:rFonts w:ascii="Arial" w:hAnsi="Arial" w:cs="Arial" w:eastAsia="Arial"/>
          <w:sz w:val="14"/>
          <w:szCs w:val="14"/>
          <w:color w:val="494257"/>
          <w:spacing w:val="-2"/>
          <w:w w:val="65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872D83"/>
          <w:spacing w:val="4"/>
          <w:w w:val="78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494257"/>
          <w:spacing w:val="-2"/>
          <w:w w:val="70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5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6E5066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8A759C"/>
          <w:spacing w:val="-7"/>
          <w:w w:val="179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5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75D67"/>
          <w:spacing w:val="-7"/>
          <w:w w:val="55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5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6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6"/>
          <w:position w:val="1"/>
        </w:rPr>
        <w:t>0</w:t>
      </w:r>
      <w:r>
        <w:rPr>
          <w:rFonts w:ascii="Arial" w:hAnsi="Arial" w:cs="Arial" w:eastAsia="Arial"/>
          <w:sz w:val="14"/>
          <w:szCs w:val="14"/>
          <w:color w:val="494257"/>
          <w:spacing w:val="-14"/>
          <w:w w:val="66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6"/>
          <w:position w:val="3"/>
        </w:rPr>
        <w:t>A</w:t>
      </w:r>
      <w:r>
        <w:rPr>
          <w:rFonts w:ascii="Arial" w:hAnsi="Arial" w:cs="Arial" w:eastAsia="Arial"/>
          <w:sz w:val="14"/>
          <w:szCs w:val="14"/>
          <w:color w:val="575D67"/>
          <w:spacing w:val="-8"/>
          <w:w w:val="66"/>
          <w:position w:val="3"/>
        </w:rPr>
        <w:t>S</w:t>
      </w:r>
      <w:r>
        <w:rPr>
          <w:rFonts w:ascii="Arial" w:hAnsi="Arial" w:cs="Arial" w:eastAsia="Arial"/>
          <w:sz w:val="14"/>
          <w:szCs w:val="14"/>
          <w:color w:val="602464"/>
          <w:spacing w:val="-4"/>
          <w:w w:val="66"/>
          <w:position w:val="3"/>
        </w:rPr>
        <w:t>T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6"/>
          <w:position w:val="3"/>
        </w:rPr>
        <w:t>MO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6"/>
          <w:position w:val="3"/>
        </w:rPr>
        <w:t>ASTMO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5"/>
          <w:position w:val="3"/>
        </w:rPr>
        <w:t>A</w:t>
      </w:r>
      <w:r>
        <w:rPr>
          <w:rFonts w:ascii="Arial" w:hAnsi="Arial" w:cs="Arial" w:eastAsia="Arial"/>
          <w:sz w:val="14"/>
          <w:szCs w:val="14"/>
          <w:color w:val="575D67"/>
          <w:spacing w:val="-7"/>
          <w:w w:val="55"/>
          <w:position w:val="3"/>
        </w:rPr>
        <w:t>S</w:t>
      </w:r>
      <w:r>
        <w:rPr>
          <w:rFonts w:ascii="Arial" w:hAnsi="Arial" w:cs="Arial" w:eastAsia="Arial"/>
          <w:sz w:val="14"/>
          <w:szCs w:val="14"/>
          <w:color w:val="602464"/>
          <w:spacing w:val="-71"/>
          <w:w w:val="70"/>
          <w:position w:val="3"/>
        </w:rPr>
        <w:t>T</w:t>
      </w:r>
      <w:r>
        <w:rPr>
          <w:rFonts w:ascii="Arial" w:hAnsi="Arial" w:cs="Arial" w:eastAsia="Arial"/>
          <w:sz w:val="14"/>
          <w:szCs w:val="14"/>
          <w:color w:val="494257"/>
          <w:spacing w:val="-8"/>
          <w:w w:val="81"/>
          <w:position w:val="3"/>
        </w:rPr>
        <w:t>0</w:t>
      </w:r>
      <w:r>
        <w:rPr>
          <w:rFonts w:ascii="Arial" w:hAnsi="Arial" w:cs="Arial" w:eastAsia="Arial"/>
          <w:sz w:val="14"/>
          <w:szCs w:val="14"/>
          <w:color w:val="602464"/>
          <w:spacing w:val="0"/>
          <w:w w:val="70"/>
          <w:position w:val="3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567" w:right="-20"/>
        <w:jc w:val="left"/>
        <w:tabs>
          <w:tab w:pos="3560" w:val="left"/>
          <w:tab w:pos="5020" w:val="left"/>
          <w:tab w:pos="6180" w:val="left"/>
          <w:tab w:pos="7840" w:val="left"/>
          <w:tab w:pos="8700" w:val="left"/>
          <w:tab w:pos="9260" w:val="left"/>
          <w:tab w:pos="9800" w:val="left"/>
          <w:tab w:pos="10460" w:val="left"/>
          <w:tab w:pos="1200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D1D6E4"/>
          <w:spacing w:val="0"/>
          <w:w w:val="100"/>
          <w:position w:val="3"/>
        </w:rPr>
        <w:t>I</w:t>
      </w:r>
      <w:r>
        <w:rPr>
          <w:rFonts w:ascii="Arial" w:hAnsi="Arial" w:cs="Arial" w:eastAsia="Arial"/>
          <w:sz w:val="14"/>
          <w:szCs w:val="14"/>
          <w:color w:val="D1D6E4"/>
          <w:spacing w:val="-36"/>
          <w:w w:val="100"/>
          <w:position w:val="3"/>
        </w:rPr>
        <w:t> </w:t>
      </w:r>
      <w:r>
        <w:rPr>
          <w:rFonts w:ascii="Arial" w:hAnsi="Arial" w:cs="Arial" w:eastAsia="Arial"/>
          <w:sz w:val="14"/>
          <w:szCs w:val="14"/>
          <w:color w:val="D1D6E4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D1D6E4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1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62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83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6E5066"/>
          <w:spacing w:val="1"/>
          <w:w w:val="82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7C167C"/>
          <w:spacing w:val="-8"/>
          <w:w w:val="11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2D4B64"/>
          <w:spacing w:val="7"/>
          <w:w w:val="61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872D83"/>
          <w:spacing w:val="3"/>
          <w:w w:val="78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32A3F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-1"/>
          <w:w w:val="53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7C167C"/>
          <w:spacing w:val="6"/>
          <w:w w:val="78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52"/>
          <w:position w:val="0"/>
        </w:rPr>
        <w:t>z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32A3F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8A759C"/>
          <w:spacing w:val="-5"/>
          <w:w w:val="87"/>
          <w:position w:val="0"/>
        </w:rPr>
        <w:t>[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5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75D67"/>
          <w:spacing w:val="-7"/>
          <w:w w:val="55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521354"/>
          <w:spacing w:val="-6"/>
          <w:w w:val="59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70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81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575D67"/>
          <w:spacing w:val="-3"/>
          <w:w w:val="69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0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494257"/>
          <w:spacing w:val="2"/>
          <w:w w:val="70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58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8A759C"/>
          <w:spacing w:val="1"/>
          <w:w w:val="60"/>
          <w:position w:val="0"/>
        </w:rPr>
        <w:t>[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0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75D67"/>
          <w:spacing w:val="-4"/>
          <w:w w:val="60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521354"/>
          <w:spacing w:val="-4"/>
          <w:w w:val="60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0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1"/>
          <w:w w:val="6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88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494257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-1"/>
          <w:w w:val="67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332A3F"/>
          <w:spacing w:val="-1"/>
          <w:w w:val="67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7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494257"/>
          <w:spacing w:val="-2"/>
          <w:w w:val="67"/>
          <w:position w:val="0"/>
        </w:rPr>
        <w:t>8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67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6D85A8"/>
          <w:spacing w:val="-25"/>
          <w:w w:val="67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9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0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89"/>
          <w:position w:val="0"/>
        </w:rPr>
        <w:t>il</w:t>
      </w:r>
      <w:r>
        <w:rPr>
          <w:rFonts w:ascii="Arial" w:hAnsi="Arial" w:cs="Arial" w:eastAsia="Arial"/>
          <w:sz w:val="14"/>
          <w:szCs w:val="14"/>
          <w:color w:val="7C167C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24D7C"/>
          <w:spacing w:val="1"/>
          <w:w w:val="59"/>
          <w:position w:val="0"/>
        </w:rPr>
        <w:t>C</w:t>
      </w:r>
      <w:r>
        <w:rPr>
          <w:rFonts w:ascii="Arial" w:hAnsi="Arial" w:cs="Arial" w:eastAsia="Arial"/>
          <w:sz w:val="14"/>
          <w:szCs w:val="14"/>
          <w:color w:val="7C167C"/>
          <w:spacing w:val="4"/>
          <w:w w:val="78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136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5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75D67"/>
          <w:spacing w:val="-7"/>
          <w:w w:val="55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521354"/>
          <w:spacing w:val="-6"/>
          <w:w w:val="59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70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6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494257"/>
          <w:spacing w:val="7"/>
          <w:w w:val="76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575D67"/>
          <w:spacing w:val="-8"/>
          <w:w w:val="76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6"/>
          <w:position w:val="0"/>
        </w:rPr>
        <w:t>87</w:t>
      </w:r>
      <w:r>
        <w:rPr>
          <w:rFonts w:ascii="Arial" w:hAnsi="Arial" w:cs="Arial" w:eastAsia="Arial"/>
          <w:sz w:val="14"/>
          <w:szCs w:val="14"/>
          <w:color w:val="494257"/>
          <w:spacing w:val="-27"/>
          <w:w w:val="7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80"/>
          <w:position w:val="2"/>
        </w:rPr>
        <w:t>2</w:t>
      </w:r>
      <w:r>
        <w:rPr>
          <w:rFonts w:ascii="Arial" w:hAnsi="Arial" w:cs="Arial" w:eastAsia="Arial"/>
          <w:sz w:val="14"/>
          <w:szCs w:val="14"/>
          <w:color w:val="575D67"/>
          <w:spacing w:val="-19"/>
          <w:w w:val="80"/>
          <w:position w:val="2"/>
        </w:rPr>
        <w:t>1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0"/>
          <w:position w:val="2"/>
        </w:rPr>
        <w:t>6</w:t>
      </w:r>
      <w:r>
        <w:rPr>
          <w:rFonts w:ascii="Arial" w:hAnsi="Arial" w:cs="Arial" w:eastAsia="Arial"/>
          <w:sz w:val="14"/>
          <w:szCs w:val="14"/>
          <w:color w:val="494257"/>
          <w:spacing w:val="-2"/>
          <w:w w:val="70"/>
          <w:position w:val="2"/>
        </w:rPr>
        <w:t>6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58"/>
          <w:position w:val="2"/>
        </w:rPr>
        <w:t>)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  <w:position w:val="2"/>
        </w:rPr>
      </w:r>
      <w:r>
        <w:rPr>
          <w:rFonts w:ascii="Arial" w:hAnsi="Arial" w:cs="Arial" w:eastAsia="Arial"/>
          <w:sz w:val="14"/>
          <w:szCs w:val="14"/>
          <w:color w:val="494257"/>
          <w:spacing w:val="2"/>
          <w:w w:val="65"/>
          <w:position w:val="3"/>
        </w:rPr>
        <w:t>2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5"/>
          <w:position w:val="3"/>
        </w:rPr>
        <w:t>2</w:t>
      </w:r>
      <w:r>
        <w:rPr>
          <w:rFonts w:ascii="Arial" w:hAnsi="Arial" w:cs="Arial" w:eastAsia="Arial"/>
          <w:sz w:val="14"/>
          <w:szCs w:val="14"/>
          <w:color w:val="494257"/>
          <w:spacing w:val="-19"/>
          <w:w w:val="104"/>
          <w:position w:val="3"/>
        </w:rPr>
        <w:t>1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72"/>
          <w:position w:val="3"/>
        </w:rPr>
        <w:t>6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494257"/>
          <w:spacing w:val="-19"/>
          <w:w w:val="104"/>
          <w:position w:val="3"/>
        </w:rPr>
        <w:t>1</w:t>
      </w:r>
      <w:r>
        <w:rPr>
          <w:rFonts w:ascii="Arial" w:hAnsi="Arial" w:cs="Arial" w:eastAsia="Arial"/>
          <w:sz w:val="14"/>
          <w:szCs w:val="14"/>
          <w:color w:val="332A3F"/>
          <w:spacing w:val="7"/>
          <w:w w:val="65"/>
          <w:position w:val="3"/>
        </w:rPr>
        <w:t>5</w:t>
      </w:r>
      <w:r>
        <w:rPr>
          <w:rFonts w:ascii="Arial" w:hAnsi="Arial" w:cs="Arial" w:eastAsia="Arial"/>
          <w:sz w:val="14"/>
          <w:szCs w:val="14"/>
          <w:color w:val="381824"/>
          <w:spacing w:val="8"/>
          <w:w w:val="58"/>
          <w:position w:val="3"/>
        </w:rPr>
        <w:t>5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2"/>
          <w:position w:val="3"/>
        </w:rPr>
        <w:t>6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524D7C"/>
          <w:spacing w:val="-27"/>
          <w:w w:val="104"/>
          <w:position w:val="3"/>
        </w:rPr>
        <w:t>1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1"/>
          <w:position w:val="3"/>
        </w:rPr>
        <w:t>883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8"/>
          <w:position w:val="0"/>
        </w:rPr>
        <w:t>AST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8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575D67"/>
          <w:spacing w:val="2"/>
          <w:w w:val="58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81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494257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9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575D67"/>
          <w:spacing w:val="-1"/>
          <w:w w:val="59"/>
          <w:position w:val="0"/>
        </w:rPr>
        <w:t>4</w:t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59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59"/>
          <w:position w:val="0"/>
        </w:rPr>
        <w:t>5</w:t>
      </w:r>
      <w:r>
        <w:rPr>
          <w:rFonts w:ascii="Arial" w:hAnsi="Arial" w:cs="Arial" w:eastAsia="Arial"/>
          <w:sz w:val="14"/>
          <w:szCs w:val="14"/>
          <w:color w:val="332A3F"/>
          <w:spacing w:val="5"/>
          <w:w w:val="5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59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575D67"/>
          <w:spacing w:val="-4"/>
          <w:w w:val="59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521354"/>
          <w:spacing w:val="-4"/>
          <w:w w:val="59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59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1"/>
          <w:w w:val="5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81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494257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-2"/>
          <w:w w:val="58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575D67"/>
          <w:spacing w:val="-12"/>
          <w:w w:val="95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494257"/>
          <w:spacing w:val="-9"/>
          <w:w w:val="73"/>
          <w:position w:val="0"/>
        </w:rPr>
        <w:t>8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88"/>
          <w:position w:val="0"/>
        </w:rPr>
        <w:t>0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3" w:after="0" w:line="157" w:lineRule="exact"/>
        <w:ind w:left="2270" w:right="-20"/>
        <w:jc w:val="left"/>
        <w:tabs>
          <w:tab w:pos="2800" w:val="left"/>
          <w:tab w:pos="8000" w:val="left"/>
          <w:tab w:pos="131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75D67"/>
          <w:spacing w:val="-1"/>
          <w:w w:val="66"/>
          <w:position w:val="-3"/>
        </w:rPr>
        <w:t>S</w:t>
      </w:r>
      <w:r>
        <w:rPr>
          <w:rFonts w:ascii="Arial" w:hAnsi="Arial" w:cs="Arial" w:eastAsia="Arial"/>
          <w:sz w:val="14"/>
          <w:szCs w:val="14"/>
          <w:color w:val="332A3F"/>
          <w:spacing w:val="6"/>
          <w:w w:val="66"/>
          <w:position w:val="-3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6"/>
          <w:position w:val="-3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-1"/>
          <w:w w:val="66"/>
          <w:position w:val="-3"/>
        </w:rPr>
        <w:t>p</w:t>
      </w:r>
      <w:r>
        <w:rPr>
          <w:rFonts w:ascii="Arial" w:hAnsi="Arial" w:cs="Arial" w:eastAsia="Arial"/>
          <w:sz w:val="14"/>
          <w:szCs w:val="14"/>
          <w:color w:val="872D83"/>
          <w:spacing w:val="5"/>
          <w:w w:val="66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2D4B64"/>
          <w:spacing w:val="0"/>
          <w:w w:val="66"/>
          <w:position w:val="-3"/>
        </w:rPr>
        <w:t>e</w:t>
      </w:r>
      <w:r>
        <w:rPr>
          <w:rFonts w:ascii="Arial" w:hAnsi="Arial" w:cs="Arial" w:eastAsia="Arial"/>
          <w:sz w:val="14"/>
          <w:szCs w:val="14"/>
          <w:color w:val="2D4B6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2D4B64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575D67"/>
          <w:spacing w:val="-1"/>
          <w:w w:val="66"/>
          <w:position w:val="-3"/>
        </w:rPr>
        <w:t>S</w:t>
      </w:r>
      <w:r>
        <w:rPr>
          <w:rFonts w:ascii="Arial" w:hAnsi="Arial" w:cs="Arial" w:eastAsia="Arial"/>
          <w:sz w:val="14"/>
          <w:szCs w:val="14"/>
          <w:color w:val="332A3F"/>
          <w:spacing w:val="6"/>
          <w:w w:val="66"/>
          <w:position w:val="-3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6"/>
          <w:position w:val="-3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-1"/>
          <w:w w:val="66"/>
          <w:position w:val="-3"/>
        </w:rPr>
        <w:t>p</w:t>
      </w:r>
      <w:r>
        <w:rPr>
          <w:rFonts w:ascii="Arial" w:hAnsi="Arial" w:cs="Arial" w:eastAsia="Arial"/>
          <w:sz w:val="14"/>
          <w:szCs w:val="14"/>
          <w:color w:val="872D83"/>
          <w:spacing w:val="5"/>
          <w:w w:val="66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2D4B64"/>
          <w:spacing w:val="0"/>
          <w:w w:val="66"/>
          <w:position w:val="-3"/>
        </w:rPr>
        <w:t>e</w:t>
      </w:r>
      <w:r>
        <w:rPr>
          <w:rFonts w:ascii="Arial" w:hAnsi="Arial" w:cs="Arial" w:eastAsia="Arial"/>
          <w:sz w:val="14"/>
          <w:szCs w:val="14"/>
          <w:color w:val="2D4B6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2D4B64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494257"/>
          <w:spacing w:val="1"/>
          <w:w w:val="66"/>
          <w:position w:val="-1"/>
        </w:rPr>
        <w:t>c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6"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575D67"/>
          <w:spacing w:val="1"/>
          <w:w w:val="66"/>
          <w:position w:val="-1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66"/>
          <w:position w:val="-1"/>
        </w:rPr>
        <w:t>p</w:t>
      </w:r>
      <w:r>
        <w:rPr>
          <w:rFonts w:ascii="Arial" w:hAnsi="Arial" w:cs="Arial" w:eastAsia="Arial"/>
          <w:sz w:val="14"/>
          <w:szCs w:val="14"/>
          <w:color w:val="524D7C"/>
          <w:spacing w:val="2"/>
          <w:w w:val="66"/>
          <w:position w:val="-1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6"/>
          <w:position w:val="-1"/>
        </w:rPr>
        <w:t>es</w:t>
      </w:r>
      <w:r>
        <w:rPr>
          <w:rFonts w:ascii="Arial" w:hAnsi="Arial" w:cs="Arial" w:eastAsia="Arial"/>
          <w:sz w:val="14"/>
          <w:szCs w:val="14"/>
          <w:color w:val="332A3F"/>
          <w:spacing w:val="-1"/>
          <w:w w:val="66"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7C167C"/>
          <w:spacing w:val="1"/>
          <w:w w:val="66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66"/>
          <w:position w:val="-1"/>
        </w:rPr>
        <w:t>v</w:t>
      </w:r>
      <w:r>
        <w:rPr>
          <w:rFonts w:ascii="Arial" w:hAnsi="Arial" w:cs="Arial" w:eastAsia="Arial"/>
          <w:sz w:val="14"/>
          <w:szCs w:val="14"/>
          <w:color w:val="776485"/>
          <w:spacing w:val="-3"/>
          <w:w w:val="66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1"/>
          <w:position w:val="-1"/>
        </w:rPr>
        <w:t>P</w:t>
      </w:r>
      <w:r>
        <w:rPr>
          <w:rFonts w:ascii="Arial" w:hAnsi="Arial" w:cs="Arial" w:eastAsia="Arial"/>
          <w:sz w:val="14"/>
          <w:szCs w:val="14"/>
          <w:color w:val="332A3F"/>
          <w:spacing w:val="8"/>
          <w:w w:val="64"/>
          <w:position w:val="-1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57"/>
          <w:position w:val="-1"/>
        </w:rPr>
        <w:t>a</w:t>
      </w:r>
      <w:r>
        <w:rPr>
          <w:rFonts w:ascii="Arial" w:hAnsi="Arial" w:cs="Arial" w:eastAsia="Arial"/>
          <w:sz w:val="14"/>
          <w:szCs w:val="14"/>
          <w:color w:val="647789"/>
          <w:spacing w:val="0"/>
          <w:w w:val="64"/>
          <w:position w:val="-1"/>
        </w:rPr>
        <w:t>k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960" w:bottom="280" w:left="880" w:right="520"/>
        </w:sectPr>
      </w:pPr>
      <w:rPr/>
    </w:p>
    <w:p>
      <w:pPr>
        <w:spacing w:before="0" w:after="0" w:line="143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75D67"/>
          <w:spacing w:val="-1"/>
          <w:w w:val="63"/>
        </w:rPr>
        <w:t>S</w:t>
      </w:r>
      <w:r>
        <w:rPr>
          <w:rFonts w:ascii="Arial" w:hAnsi="Arial" w:cs="Arial" w:eastAsia="Arial"/>
          <w:sz w:val="14"/>
          <w:szCs w:val="14"/>
          <w:color w:val="332A3F"/>
          <w:spacing w:val="6"/>
          <w:w w:val="63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5"/>
          <w:w w:val="63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3"/>
        </w:rPr>
        <w:t>p</w:t>
      </w:r>
      <w:r>
        <w:rPr>
          <w:rFonts w:ascii="Arial" w:hAnsi="Arial" w:cs="Arial" w:eastAsia="Arial"/>
          <w:sz w:val="14"/>
          <w:szCs w:val="14"/>
          <w:color w:val="872D83"/>
          <w:spacing w:val="5"/>
          <w:w w:val="63"/>
        </w:rPr>
        <w:t>l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3"/>
        </w:rPr>
        <w:t>e</w:t>
      </w:r>
      <w:r>
        <w:rPr>
          <w:rFonts w:ascii="Arial" w:hAnsi="Arial" w:cs="Arial" w:eastAsia="Arial"/>
          <w:sz w:val="14"/>
          <w:szCs w:val="14"/>
          <w:color w:val="332A3F"/>
          <w:spacing w:val="1"/>
          <w:w w:val="63"/>
        </w:rPr>
        <w:t> 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7"/>
        </w:rPr>
        <w:t>No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55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D1D6E4"/>
          <w:spacing w:val="0"/>
          <w:w w:val="79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64"/>
        </w:rPr>
        <w:t>-J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87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521354"/>
          <w:spacing w:val="-4"/>
          <w:w w:val="61"/>
        </w:rPr>
        <w:t>L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74"/>
        </w:rPr>
        <w:t>oc</w:t>
      </w:r>
      <w:r>
        <w:rPr>
          <w:rFonts w:ascii="Arial" w:hAnsi="Arial" w:cs="Arial" w:eastAsia="Arial"/>
          <w:sz w:val="14"/>
          <w:szCs w:val="14"/>
          <w:color w:val="332A3F"/>
          <w:spacing w:val="6"/>
          <w:w w:val="57"/>
        </w:rPr>
        <w:t>a</w:t>
      </w:r>
      <w:r>
        <w:rPr>
          <w:rFonts w:ascii="Arial" w:hAnsi="Arial" w:cs="Arial" w:eastAsia="Arial"/>
          <w:sz w:val="14"/>
          <w:szCs w:val="14"/>
          <w:color w:val="60423F"/>
          <w:spacing w:val="5"/>
          <w:w w:val="80"/>
        </w:rPr>
        <w:t>t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78"/>
        </w:rPr>
        <w:t>i</w:t>
      </w:r>
      <w:r>
        <w:rPr>
          <w:rFonts w:ascii="Arial" w:hAnsi="Arial" w:cs="Arial" w:eastAsia="Arial"/>
          <w:sz w:val="14"/>
          <w:szCs w:val="14"/>
          <w:color w:val="332A3F"/>
          <w:spacing w:val="-2"/>
          <w:w w:val="77"/>
        </w:rPr>
        <w:t>o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5"/>
        </w:rPr>
        <w:t>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59" w:after="0" w:line="240" w:lineRule="auto"/>
        <w:ind w:right="-20"/>
        <w:jc w:val="left"/>
        <w:tabs>
          <w:tab w:pos="540" w:val="left"/>
          <w:tab w:pos="1560" w:val="left"/>
          <w:tab w:pos="5380" w:val="left"/>
          <w:tab w:pos="5800" w:val="left"/>
          <w:tab w:pos="7940" w:val="left"/>
          <w:tab w:pos="9160" w:val="left"/>
          <w:tab w:pos="9720" w:val="left"/>
          <w:tab w:pos="102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54"/>
        </w:rPr>
        <w:t>O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57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7"/>
        </w:rPr>
        <w:t>p</w:t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76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73"/>
        </w:rPr>
        <w:t>h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68"/>
          <w:position w:val="1"/>
        </w:rPr>
        <w:t>G</w:t>
      </w:r>
      <w:r>
        <w:rPr>
          <w:rFonts w:ascii="Arial" w:hAnsi="Arial" w:cs="Arial" w:eastAsia="Arial"/>
          <w:sz w:val="14"/>
          <w:szCs w:val="14"/>
          <w:color w:val="524D7C"/>
          <w:spacing w:val="-1"/>
          <w:w w:val="68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68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776485"/>
          <w:spacing w:val="-1"/>
          <w:w w:val="68"/>
          <w:position w:val="1"/>
        </w:rPr>
        <w:t>v</w:t>
      </w:r>
      <w:r>
        <w:rPr>
          <w:rFonts w:ascii="Arial" w:hAnsi="Arial" w:cs="Arial" w:eastAsia="Arial"/>
          <w:sz w:val="14"/>
          <w:szCs w:val="14"/>
          <w:color w:val="332A3F"/>
          <w:spacing w:val="3"/>
          <w:w w:val="68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68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7C167C"/>
          <w:spacing w:val="-25"/>
          <w:w w:val="6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75D67"/>
          <w:spacing w:val="-1"/>
          <w:w w:val="59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89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7C167C"/>
          <w:spacing w:val="-5"/>
          <w:w w:val="89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90"/>
          <w:position w:val="1"/>
        </w:rPr>
        <w:t>t&amp;</w:t>
      </w:r>
      <w:r>
        <w:rPr>
          <w:rFonts w:ascii="Arial" w:hAnsi="Arial" w:cs="Arial" w:eastAsia="Arial"/>
          <w:sz w:val="14"/>
          <w:szCs w:val="14"/>
          <w:color w:val="6E5066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3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7C167C"/>
          <w:spacing w:val="6"/>
          <w:w w:val="63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332A3F"/>
          <w:spacing w:val="1"/>
          <w:w w:val="63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63"/>
          <w:position w:val="1"/>
        </w:rPr>
        <w:t>y</w:t>
      </w:r>
      <w:r>
        <w:rPr>
          <w:rFonts w:ascii="Arial" w:hAnsi="Arial" w:cs="Arial" w:eastAsia="Arial"/>
          <w:sz w:val="14"/>
          <w:szCs w:val="14"/>
          <w:color w:val="776485"/>
          <w:spacing w:val="-19"/>
          <w:w w:val="6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332A3F"/>
          <w:spacing w:val="0"/>
          <w:w w:val="63"/>
          <w:position w:val="1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332A3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332A3F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55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6E5066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6"/>
          <w:w w:val="57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77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2"/>
          <w:w w:val="78"/>
          <w:position w:val="1"/>
        </w:rPr>
        <w:t>u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0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70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872D83"/>
          <w:spacing w:val="0"/>
          <w:w w:val="78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872D8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872D83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54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-2"/>
          <w:w w:val="64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2D4B64"/>
          <w:spacing w:val="6"/>
          <w:w w:val="61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9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575D67"/>
          <w:spacing w:val="8"/>
          <w:w w:val="69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8"/>
          <w:position w:val="1"/>
        </w:rPr>
        <w:t>p</w:t>
      </w:r>
      <w:r>
        <w:rPr>
          <w:rFonts w:ascii="Arial" w:hAnsi="Arial" w:cs="Arial" w:eastAsia="Arial"/>
          <w:sz w:val="14"/>
          <w:szCs w:val="14"/>
          <w:color w:val="524D7C"/>
          <w:spacing w:val="8"/>
          <w:w w:val="7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6"/>
          <w:position w:val="1"/>
        </w:rPr>
        <w:t>es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1"/>
        </w:rPr>
        <w:t>    </w:t>
      </w:r>
      <w:r>
        <w:rPr>
          <w:rFonts w:ascii="Arial" w:hAnsi="Arial" w:cs="Arial" w:eastAsia="Arial"/>
          <w:sz w:val="14"/>
          <w:szCs w:val="14"/>
          <w:color w:val="332A3F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3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575D67"/>
          <w:spacing w:val="4"/>
          <w:w w:val="63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32A3F"/>
          <w:spacing w:val="5"/>
          <w:w w:val="63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3"/>
          <w:w w:val="63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3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575D67"/>
          <w:spacing w:val="4"/>
          <w:w w:val="63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3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32A3F"/>
          <w:spacing w:val="3"/>
          <w:w w:val="63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524D7C"/>
          <w:spacing w:val="-19"/>
          <w:w w:val="6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3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3"/>
          <w:position w:val="1"/>
        </w:rPr>
        <w:t>h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3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332A3F"/>
          <w:spacing w:val="3"/>
          <w:w w:val="63"/>
          <w:position w:val="1"/>
        </w:rPr>
        <w:t>a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3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524D7C"/>
          <w:spacing w:val="-16"/>
          <w:w w:val="63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71"/>
          <w:position w:val="1"/>
        </w:rPr>
        <w:t>f</w:t>
      </w:r>
      <w:r>
        <w:rPr>
          <w:rFonts w:ascii="Arial" w:hAnsi="Arial" w:cs="Arial" w:eastAsia="Arial"/>
          <w:sz w:val="14"/>
          <w:szCs w:val="14"/>
          <w:color w:val="524D7C"/>
          <w:spacing w:val="4"/>
          <w:w w:val="72"/>
          <w:position w:val="1"/>
        </w:rPr>
        <w:t>r</w:t>
      </w:r>
      <w:r>
        <w:rPr>
          <w:rFonts w:ascii="Arial" w:hAnsi="Arial" w:cs="Arial" w:eastAsia="Arial"/>
          <w:sz w:val="14"/>
          <w:szCs w:val="14"/>
          <w:color w:val="7C167C"/>
          <w:spacing w:val="-1"/>
          <w:w w:val="78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494257"/>
          <w:spacing w:val="4"/>
          <w:w w:val="61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6E5066"/>
          <w:spacing w:val="4"/>
          <w:w w:val="94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872D83"/>
          <w:spacing w:val="0"/>
          <w:w w:val="78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74"/>
          <w:position w:val="1"/>
        </w:rPr>
        <w:t>on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560" w:right="-20"/>
        <w:jc w:val="left"/>
        <w:tabs>
          <w:tab w:pos="2960" w:val="left"/>
          <w:tab w:pos="4060" w:val="left"/>
          <w:tab w:pos="5160" w:val="left"/>
          <w:tab w:pos="73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76485"/>
          <w:w w:val="70"/>
        </w:rPr>
        <w:t>[</w:t>
      </w:r>
      <w:r>
        <w:rPr>
          <w:rFonts w:ascii="Arial" w:hAnsi="Arial" w:cs="Arial" w:eastAsia="Arial"/>
          <w:sz w:val="14"/>
          <w:szCs w:val="14"/>
          <w:color w:val="776485"/>
          <w:spacing w:val="-7"/>
          <w:w w:val="71"/>
        </w:rPr>
        <w:t>4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8"/>
        </w:rPr>
        <w:t>.</w:t>
      </w:r>
      <w:r>
        <w:rPr>
          <w:rFonts w:ascii="Arial" w:hAnsi="Arial" w:cs="Arial" w:eastAsia="Arial"/>
          <w:sz w:val="14"/>
          <w:szCs w:val="14"/>
          <w:color w:val="494257"/>
          <w:spacing w:val="8"/>
          <w:w w:val="69"/>
        </w:rPr>
        <w:t>7</w:t>
      </w:r>
      <w:r>
        <w:rPr>
          <w:rFonts w:ascii="Arial" w:hAnsi="Arial" w:cs="Arial" w:eastAsia="Arial"/>
          <w:sz w:val="14"/>
          <w:szCs w:val="14"/>
          <w:color w:val="332A3F"/>
          <w:spacing w:val="5"/>
          <w:w w:val="72"/>
        </w:rPr>
        <w:t>5</w:t>
      </w:r>
      <w:r>
        <w:rPr>
          <w:rFonts w:ascii="Arial" w:hAnsi="Arial" w:cs="Arial" w:eastAsia="Arial"/>
          <w:sz w:val="14"/>
          <w:szCs w:val="14"/>
          <w:color w:val="60423F"/>
          <w:spacing w:val="0"/>
          <w:w w:val="171"/>
        </w:rPr>
        <w:t>·</w:t>
      </w:r>
      <w:r>
        <w:rPr>
          <w:rFonts w:ascii="Arial" w:hAnsi="Arial" w:cs="Arial" w:eastAsia="Arial"/>
          <w:sz w:val="14"/>
          <w:szCs w:val="14"/>
          <w:color w:val="60423F"/>
          <w:spacing w:val="0"/>
          <w:w w:val="100"/>
        </w:rPr>
        <w:t>  </w:t>
      </w:r>
      <w:r>
        <w:rPr>
          <w:rFonts w:ascii="Arial" w:hAnsi="Arial" w:cs="Arial" w:eastAsia="Arial"/>
          <w:sz w:val="14"/>
          <w:szCs w:val="14"/>
          <w:color w:val="60423F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-2"/>
          <w:w w:val="59"/>
        </w:rPr>
        <w:t>S</w:t>
      </w:r>
      <w:r>
        <w:rPr>
          <w:rFonts w:ascii="Arial" w:hAnsi="Arial" w:cs="Arial" w:eastAsia="Arial"/>
          <w:sz w:val="14"/>
          <w:szCs w:val="14"/>
          <w:color w:val="332A3F"/>
          <w:spacing w:val="9"/>
          <w:w w:val="57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-4"/>
          <w:w w:val="73"/>
        </w:rPr>
        <w:t>n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8"/>
        </w:rPr>
        <w:t>d</w:t>
      </w:r>
      <w:r>
        <w:rPr>
          <w:rFonts w:ascii="Arial" w:hAnsi="Arial" w:cs="Arial" w:eastAsia="Arial"/>
          <w:sz w:val="14"/>
          <w:szCs w:val="14"/>
          <w:color w:val="494257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8A759C"/>
          <w:spacing w:val="-4"/>
          <w:w w:val="69"/>
        </w:rPr>
        <w:t>[</w:t>
      </w:r>
      <w:r>
        <w:rPr>
          <w:rFonts w:ascii="Arial" w:hAnsi="Arial" w:cs="Arial" w:eastAsia="Arial"/>
          <w:sz w:val="14"/>
          <w:szCs w:val="14"/>
          <w:color w:val="647789"/>
          <w:spacing w:val="-13"/>
          <w:w w:val="88"/>
        </w:rPr>
        <w:t>0</w:t>
      </w:r>
      <w:r>
        <w:rPr>
          <w:rFonts w:ascii="Arial" w:hAnsi="Arial" w:cs="Arial" w:eastAsia="Arial"/>
          <w:sz w:val="14"/>
          <w:szCs w:val="14"/>
          <w:color w:val="754287"/>
          <w:spacing w:val="-14"/>
          <w:w w:val="102"/>
        </w:rPr>
        <w:t>.</w:t>
      </w:r>
      <w:r>
        <w:rPr>
          <w:rFonts w:ascii="Arial" w:hAnsi="Arial" w:cs="Arial" w:eastAsia="Arial"/>
          <w:sz w:val="14"/>
          <w:szCs w:val="14"/>
          <w:color w:val="5D7064"/>
          <w:spacing w:val="0"/>
          <w:w w:val="73"/>
        </w:rPr>
        <w:t>0</w:t>
      </w:r>
      <w:r>
        <w:rPr>
          <w:rFonts w:ascii="Arial" w:hAnsi="Arial" w:cs="Arial" w:eastAsia="Arial"/>
          <w:sz w:val="14"/>
          <w:szCs w:val="14"/>
          <w:color w:val="5D7064"/>
          <w:spacing w:val="3"/>
          <w:w w:val="73"/>
        </w:rPr>
        <w:t>7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2"/>
        </w:rPr>
        <w:t>6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</w:rPr>
        <w:t>   </w:t>
      </w:r>
      <w:r>
        <w:rPr>
          <w:rFonts w:ascii="Arial" w:hAnsi="Arial" w:cs="Arial" w:eastAsia="Arial"/>
          <w:sz w:val="14"/>
          <w:szCs w:val="14"/>
          <w:color w:val="494257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8A759C"/>
          <w:spacing w:val="-9"/>
          <w:w w:val="87"/>
        </w:rPr>
        <w:t>[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0"/>
        </w:rPr>
        <w:t>&lt;O.o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1"/>
        </w:rPr>
        <w:t>7</w:t>
      </w:r>
      <w:r>
        <w:rPr>
          <w:rFonts w:ascii="Arial" w:hAnsi="Arial" w:cs="Arial" w:eastAsia="Arial"/>
          <w:sz w:val="14"/>
          <w:szCs w:val="14"/>
          <w:color w:val="575D67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5"/>
        </w:rPr>
        <w:t>5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53"/>
        </w:rPr>
        <w:t>USCS</w:t>
      </w:r>
      <w:r>
        <w:rPr>
          <w:rFonts w:ascii="Arial" w:hAnsi="Arial" w:cs="Arial" w:eastAsia="Arial"/>
          <w:sz w:val="14"/>
          <w:szCs w:val="14"/>
          <w:color w:val="6E5066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423F"/>
          <w:spacing w:val="2"/>
          <w:w w:val="69"/>
        </w:rPr>
        <w:t>G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9"/>
        </w:rPr>
        <w:t>ro</w:t>
      </w:r>
      <w:r>
        <w:rPr>
          <w:rFonts w:ascii="Arial" w:hAnsi="Arial" w:cs="Arial" w:eastAsia="Arial"/>
          <w:sz w:val="14"/>
          <w:szCs w:val="14"/>
          <w:color w:val="524D7C"/>
          <w:spacing w:val="1"/>
          <w:w w:val="69"/>
        </w:rPr>
        <w:t>u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9"/>
        </w:rPr>
        <w:t>p</w:t>
      </w:r>
      <w:r>
        <w:rPr>
          <w:rFonts w:ascii="Arial" w:hAnsi="Arial" w:cs="Arial" w:eastAsia="Arial"/>
          <w:sz w:val="14"/>
          <w:szCs w:val="14"/>
          <w:color w:val="494257"/>
          <w:spacing w:val="-25"/>
          <w:w w:val="69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602464"/>
          <w:spacing w:val="-7"/>
          <w:w w:val="59"/>
        </w:rPr>
        <w:t>T</w:t>
      </w:r>
      <w:r>
        <w:rPr>
          <w:rFonts w:ascii="Arial" w:hAnsi="Arial" w:cs="Arial" w:eastAsia="Arial"/>
          <w:sz w:val="14"/>
          <w:szCs w:val="14"/>
          <w:color w:val="776485"/>
          <w:spacing w:val="-5"/>
          <w:w w:val="72"/>
        </w:rPr>
        <w:t>y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8"/>
        </w:rPr>
        <w:t>pe</w:t>
      </w:r>
      <w:r>
        <w:rPr>
          <w:rFonts w:ascii="Arial" w:hAnsi="Arial" w:cs="Arial" w:eastAsia="Arial"/>
          <w:sz w:val="14"/>
          <w:szCs w:val="14"/>
          <w:color w:val="575D67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9"/>
        </w:rPr>
        <w:t>o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9"/>
        </w:rPr>
        <w:t>f</w:t>
      </w:r>
      <w:r>
        <w:rPr>
          <w:rFonts w:ascii="Arial" w:hAnsi="Arial" w:cs="Arial" w:eastAsia="Arial"/>
          <w:sz w:val="14"/>
          <w:szCs w:val="14"/>
          <w:color w:val="575D67"/>
          <w:spacing w:val="-3"/>
          <w:w w:val="69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-4"/>
          <w:w w:val="74"/>
        </w:rPr>
        <w:t>s</w:t>
      </w:r>
      <w:r>
        <w:rPr>
          <w:rFonts w:ascii="Arial" w:hAnsi="Arial" w:cs="Arial" w:eastAsia="Arial"/>
          <w:sz w:val="14"/>
          <w:szCs w:val="14"/>
          <w:color w:val="575D67"/>
          <w:spacing w:val="-1"/>
          <w:w w:val="74"/>
        </w:rPr>
        <w:t>o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74"/>
        </w:rPr>
        <w:t>il</w:t>
      </w:r>
      <w:r>
        <w:rPr>
          <w:rFonts w:ascii="Arial" w:hAnsi="Arial" w:cs="Arial" w:eastAsia="Arial"/>
          <w:sz w:val="14"/>
          <w:szCs w:val="14"/>
          <w:color w:val="7C167C"/>
          <w:spacing w:val="-27"/>
          <w:w w:val="74"/>
        </w:rPr>
        <w:t> 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94257"/>
          <w:spacing w:val="1"/>
          <w:w w:val="63"/>
        </w:rPr>
        <w:t>s</w:t>
      </w:r>
      <w:r>
        <w:rPr>
          <w:rFonts w:ascii="Arial" w:hAnsi="Arial" w:cs="Arial" w:eastAsia="Arial"/>
          <w:sz w:val="14"/>
          <w:szCs w:val="14"/>
          <w:color w:val="6E5066"/>
          <w:spacing w:val="-1"/>
          <w:w w:val="94"/>
        </w:rPr>
        <w:t>t</w:t>
      </w:r>
      <w:r>
        <w:rPr>
          <w:rFonts w:ascii="Arial" w:hAnsi="Arial" w:cs="Arial" w:eastAsia="Arial"/>
          <w:sz w:val="14"/>
          <w:szCs w:val="14"/>
          <w:color w:val="524D7C"/>
          <w:spacing w:val="3"/>
          <w:w w:val="73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64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8"/>
        </w:rPr>
        <w:t>ng</w:t>
      </w:r>
      <w:r>
        <w:rPr>
          <w:rFonts w:ascii="Arial" w:hAnsi="Arial" w:cs="Arial" w:eastAsia="Arial"/>
          <w:sz w:val="14"/>
          <w:szCs w:val="14"/>
          <w:color w:val="494257"/>
          <w:spacing w:val="2"/>
          <w:w w:val="67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-11"/>
          <w:w w:val="73"/>
        </w:rPr>
        <w:t>h</w:t>
      </w:r>
      <w:r>
        <w:rPr>
          <w:rFonts w:ascii="Arial" w:hAnsi="Arial" w:cs="Arial" w:eastAsia="Arial"/>
          <w:sz w:val="14"/>
          <w:szCs w:val="14"/>
          <w:color w:val="855485"/>
          <w:spacing w:val="-15"/>
          <w:w w:val="128"/>
        </w:rPr>
        <w:t>,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75"/>
        </w:rPr>
        <w:t>qu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100"/>
        </w:rPr>
        <w:t>   </w:t>
      </w:r>
      <w:r>
        <w:rPr>
          <w:rFonts w:ascii="Arial" w:hAnsi="Arial" w:cs="Arial" w:eastAsia="Arial"/>
          <w:sz w:val="14"/>
          <w:szCs w:val="14"/>
          <w:color w:val="6E5066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69"/>
        </w:rPr>
        <w:t>W</w:t>
      </w:r>
      <w:r>
        <w:rPr>
          <w:rFonts w:ascii="Arial" w:hAnsi="Arial" w:cs="Arial" w:eastAsia="Arial"/>
          <w:sz w:val="14"/>
          <w:szCs w:val="14"/>
          <w:color w:val="494257"/>
          <w:spacing w:val="6"/>
          <w:w w:val="64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3"/>
          <w:w w:val="94"/>
        </w:rPr>
        <w:t>t</w:t>
      </w:r>
      <w:r>
        <w:rPr>
          <w:rFonts w:ascii="Arial" w:hAnsi="Arial" w:cs="Arial" w:eastAsia="Arial"/>
          <w:sz w:val="14"/>
          <w:szCs w:val="14"/>
          <w:color w:val="332A3F"/>
          <w:spacing w:val="9"/>
          <w:w w:val="57"/>
        </w:rPr>
        <w:t>e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1"/>
        </w:rPr>
        <w:t>r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</w:rPr>
        <w:t>   </w:t>
      </w:r>
      <w:r>
        <w:rPr>
          <w:rFonts w:ascii="Arial" w:hAnsi="Arial" w:cs="Arial" w:eastAsia="Arial"/>
          <w:sz w:val="14"/>
          <w:szCs w:val="14"/>
          <w:color w:val="524D7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94257"/>
          <w:spacing w:val="6"/>
          <w:w w:val="54"/>
          <w:position w:val="3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524D7C"/>
          <w:spacing w:val="0"/>
          <w:w w:val="55"/>
          <w:position w:val="3"/>
        </w:rPr>
        <w:t>ry</w:t>
      </w:r>
      <w:r>
        <w:rPr>
          <w:rFonts w:ascii="Times New Roman" w:hAnsi="Times New Roman" w:cs="Times New Roman" w:eastAsia="Times New Roman"/>
          <w:sz w:val="16"/>
          <w:szCs w:val="16"/>
          <w:color w:val="524D7C"/>
          <w:spacing w:val="-26"/>
          <w:w w:val="100"/>
          <w:position w:val="3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2"/>
          <w:w w:val="76"/>
          <w:position w:val="3"/>
        </w:rPr>
        <w:t>d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57"/>
          <w:position w:val="3"/>
        </w:rPr>
        <w:t>e</w:t>
      </w:r>
      <w:r>
        <w:rPr>
          <w:rFonts w:ascii="Arial" w:hAnsi="Arial" w:cs="Arial" w:eastAsia="Arial"/>
          <w:sz w:val="14"/>
          <w:szCs w:val="14"/>
          <w:color w:val="6E5066"/>
          <w:spacing w:val="-6"/>
          <w:w w:val="81"/>
          <w:position w:val="3"/>
        </w:rPr>
        <w:t>n</w:t>
      </w:r>
      <w:r>
        <w:rPr>
          <w:rFonts w:ascii="Arial" w:hAnsi="Arial" w:cs="Arial" w:eastAsia="Arial"/>
          <w:sz w:val="14"/>
          <w:szCs w:val="14"/>
          <w:color w:val="2D4B64"/>
          <w:spacing w:val="-7"/>
          <w:w w:val="71"/>
          <w:position w:val="3"/>
        </w:rPr>
        <w:t>s</w:t>
      </w:r>
      <w:r>
        <w:rPr>
          <w:rFonts w:ascii="Arial" w:hAnsi="Arial" w:cs="Arial" w:eastAsia="Arial"/>
          <w:sz w:val="14"/>
          <w:szCs w:val="14"/>
          <w:color w:val="7C167C"/>
          <w:spacing w:val="-5"/>
          <w:w w:val="116"/>
          <w:position w:val="3"/>
        </w:rPr>
        <w:t>i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72"/>
          <w:position w:val="3"/>
        </w:rPr>
        <w:t>t</w:t>
      </w:r>
      <w:r>
        <w:rPr>
          <w:rFonts w:ascii="Arial" w:hAnsi="Arial" w:cs="Arial" w:eastAsia="Arial"/>
          <w:sz w:val="14"/>
          <w:szCs w:val="14"/>
          <w:color w:val="6E5066"/>
          <w:spacing w:val="-12"/>
          <w:w w:val="73"/>
          <w:position w:val="3"/>
        </w:rPr>
        <w:t>y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60"/>
          <w:position w:val="3"/>
        </w:rPr>
        <w:t>,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3"/>
        </w:rPr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3"/>
          <w:position w:val="0"/>
        </w:rPr>
        <w:t>Co</w:t>
      </w:r>
      <w:r>
        <w:rPr>
          <w:rFonts w:ascii="Arial" w:hAnsi="Arial" w:cs="Arial" w:eastAsia="Arial"/>
          <w:sz w:val="14"/>
          <w:szCs w:val="14"/>
          <w:color w:val="6E5066"/>
          <w:spacing w:val="2"/>
          <w:w w:val="68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-6"/>
          <w:w w:val="7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524D7C"/>
          <w:spacing w:val="8"/>
          <w:w w:val="73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5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-14"/>
          <w:w w:val="131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78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7C167C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2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62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872D83"/>
          <w:spacing w:val="0"/>
          <w:w w:val="78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71"/>
          <w:position w:val="0"/>
        </w:rPr>
        <w:t>on</w:t>
      </w:r>
      <w:r>
        <w:rPr>
          <w:rFonts w:ascii="Arial" w:hAnsi="Arial" w:cs="Arial" w:eastAsia="Arial"/>
          <w:sz w:val="14"/>
          <w:szCs w:val="14"/>
          <w:color w:val="575D67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7C167C"/>
          <w:spacing w:val="-7"/>
          <w:w w:val="116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6E5066"/>
          <w:spacing w:val="2"/>
          <w:w w:val="65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494257"/>
          <w:spacing w:val="2"/>
          <w:w w:val="76"/>
          <w:position w:val="0"/>
        </w:rPr>
        <w:t>d</w:t>
      </w:r>
      <w:r>
        <w:rPr>
          <w:rFonts w:ascii="Arial" w:hAnsi="Arial" w:cs="Arial" w:eastAsia="Arial"/>
          <w:sz w:val="14"/>
          <w:szCs w:val="14"/>
          <w:color w:val="332A3F"/>
          <w:spacing w:val="3"/>
          <w:w w:val="5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6E5066"/>
          <w:spacing w:val="-12"/>
          <w:w w:val="56"/>
          <w:position w:val="0"/>
        </w:rPr>
        <w:t>x</w:t>
      </w:r>
      <w:r>
        <w:rPr>
          <w:rFonts w:ascii="Arial" w:hAnsi="Arial" w:cs="Arial" w:eastAsia="Arial"/>
          <w:sz w:val="14"/>
          <w:szCs w:val="14"/>
          <w:color w:val="855485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855485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4"/>
          <w:szCs w:val="14"/>
          <w:color w:val="855485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9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575D67"/>
          <w:spacing w:val="2"/>
          <w:w w:val="68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412A69"/>
          <w:spacing w:val="8"/>
          <w:w w:val="73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9"/>
          <w:w w:val="5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6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494257"/>
          <w:spacing w:val="-7"/>
          <w:w w:val="66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332A3F"/>
          <w:spacing w:val="-7"/>
          <w:w w:val="63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494257"/>
          <w:spacing w:val="-28"/>
          <w:w w:val="104"/>
          <w:position w:val="0"/>
        </w:rPr>
        <w:t>1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776485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-9"/>
          <w:w w:val="63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6E5066"/>
          <w:spacing w:val="-6"/>
          <w:w w:val="121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524D7C"/>
          <w:spacing w:val="8"/>
          <w:w w:val="73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9"/>
          <w:w w:val="5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63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332A3F"/>
          <w:spacing w:val="-7"/>
          <w:w w:val="71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15161F"/>
          <w:spacing w:val="0"/>
          <w:w w:val="63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575D67"/>
          <w:spacing w:val="-6"/>
          <w:w w:val="65"/>
          <w:position w:val="0"/>
        </w:rPr>
        <w:t>2</w:t>
      </w:r>
      <w:r>
        <w:rPr>
          <w:rFonts w:ascii="Arial" w:hAnsi="Arial" w:cs="Arial" w:eastAsia="Arial"/>
          <w:sz w:val="14"/>
          <w:szCs w:val="14"/>
          <w:color w:val="8A759C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8A759C"/>
          <w:spacing w:val="0"/>
          <w:w w:val="100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8A759C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-5"/>
          <w:w w:val="71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6E5066"/>
          <w:spacing w:val="-1"/>
          <w:w w:val="94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524D7C"/>
          <w:spacing w:val="3"/>
          <w:w w:val="73"/>
          <w:position w:val="0"/>
        </w:rPr>
        <w:t>r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70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332A3F"/>
          <w:spacing w:val="-1"/>
          <w:w w:val="70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494257"/>
          <w:spacing w:val="-1"/>
          <w:w w:val="63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3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332A3F"/>
          <w:spacing w:val="-8"/>
          <w:w w:val="63"/>
          <w:position w:val="0"/>
        </w:rPr>
        <w:t>3</w:t>
      </w:r>
      <w:r>
        <w:rPr>
          <w:rFonts w:ascii="Arial" w:hAnsi="Arial" w:cs="Arial" w:eastAsia="Arial"/>
          <w:sz w:val="14"/>
          <w:szCs w:val="14"/>
          <w:color w:val="8A759C"/>
          <w:spacing w:val="0"/>
          <w:w w:val="160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8A759C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4"/>
          <w:szCs w:val="14"/>
          <w:color w:val="8A759C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8"/>
          <w:w w:val="64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-9"/>
          <w:w w:val="73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494257"/>
          <w:spacing w:val="-5"/>
          <w:w w:val="75"/>
          <w:position w:val="0"/>
        </w:rPr>
        <w:t>g</w:t>
      </w:r>
      <w:r>
        <w:rPr>
          <w:rFonts w:ascii="Arial" w:hAnsi="Arial" w:cs="Arial" w:eastAsia="Arial"/>
          <w:sz w:val="14"/>
          <w:szCs w:val="14"/>
          <w:color w:val="872D83"/>
          <w:spacing w:val="3"/>
          <w:w w:val="78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332A3F"/>
          <w:spacing w:val="-8"/>
          <w:w w:val="64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855485"/>
          <w:spacing w:val="5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494257"/>
          <w:spacing w:val="-7"/>
          <w:w w:val="7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6E5066"/>
          <w:spacing w:val="-6"/>
          <w:w w:val="81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7C167C"/>
          <w:spacing w:val="-7"/>
          <w:w w:val="78"/>
          <w:position w:val="0"/>
        </w:rPr>
        <w:t>i</w:t>
      </w:r>
      <w:r>
        <w:rPr>
          <w:rFonts w:ascii="Arial" w:hAnsi="Arial" w:cs="Arial" w:eastAsia="Arial"/>
          <w:sz w:val="14"/>
          <w:szCs w:val="14"/>
          <w:color w:val="855485"/>
          <w:spacing w:val="0"/>
          <w:w w:val="128"/>
          <w:position w:val="0"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right="208"/>
        <w:jc w:val="right"/>
        <w:tabs>
          <w:tab w:pos="1200" w:val="left"/>
          <w:tab w:pos="1680" w:val="left"/>
          <w:tab w:pos="2540" w:val="left"/>
          <w:tab w:pos="4340" w:val="left"/>
          <w:tab w:pos="4840" w:val="left"/>
          <w:tab w:pos="5240" w:val="left"/>
          <w:tab w:pos="5920" w:val="left"/>
          <w:tab w:pos="6500" w:val="left"/>
          <w:tab w:pos="6880" w:val="left"/>
          <w:tab w:pos="7640" w:val="left"/>
          <w:tab w:pos="8180" w:val="left"/>
          <w:tab w:pos="8720" w:val="left"/>
          <w:tab w:pos="9280" w:val="left"/>
          <w:tab w:pos="9880" w:val="left"/>
          <w:tab w:pos="105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428589pt;margin-top:6.6187pt;width:19.340641pt;height:11pt;mso-position-horizontal-relative:page;mso-position-vertical-relative:paragraph;z-index:-2360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  <w:b/>
                      <w:bCs/>
                    </w:rPr>
                    <w:t>com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494257"/>
          <w:w w:val="73"/>
        </w:rPr>
        <w:t>87</w:t>
      </w:r>
      <w:r>
        <w:rPr>
          <w:rFonts w:ascii="Arial" w:hAnsi="Arial" w:cs="Arial" w:eastAsia="Arial"/>
          <w:sz w:val="14"/>
          <w:szCs w:val="14"/>
          <w:color w:val="56137C"/>
          <w:spacing w:val="2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71"/>
        </w:rPr>
        <w:t>2m</w:t>
      </w:r>
      <w:r>
        <w:rPr>
          <w:rFonts w:ascii="Arial" w:hAnsi="Arial" w:cs="Arial" w:eastAsia="Arial"/>
          <w:sz w:val="14"/>
          <w:szCs w:val="14"/>
          <w:color w:val="575D67"/>
          <w:spacing w:val="3"/>
          <w:w w:val="71"/>
        </w:rPr>
        <w:t>m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58"/>
        </w:rPr>
        <w:t>)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</w:rPr>
        <w:t>  </w:t>
      </w:r>
      <w:r>
        <w:rPr>
          <w:rFonts w:ascii="Arial" w:hAnsi="Arial" w:cs="Arial" w:eastAsia="Arial"/>
          <w:sz w:val="14"/>
          <w:szCs w:val="14"/>
          <w:color w:val="6D85A8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423F"/>
          <w:spacing w:val="0"/>
          <w:w w:val="63"/>
        </w:rPr>
        <w:t>-</w:t>
      </w:r>
      <w:r>
        <w:rPr>
          <w:rFonts w:ascii="Arial" w:hAnsi="Arial" w:cs="Arial" w:eastAsia="Arial"/>
          <w:sz w:val="14"/>
          <w:szCs w:val="14"/>
          <w:color w:val="60423F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47789"/>
          <w:spacing w:val="-7"/>
          <w:w w:val="69"/>
        </w:rPr>
        <w:t>4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2"/>
        </w:rPr>
        <w:t>.7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73"/>
        </w:rPr>
        <w:t>5</w:t>
      </w:r>
      <w:r>
        <w:rPr>
          <w:rFonts w:ascii="Arial" w:hAnsi="Arial" w:cs="Arial" w:eastAsia="Arial"/>
          <w:sz w:val="14"/>
          <w:szCs w:val="14"/>
          <w:color w:val="494257"/>
          <w:spacing w:val="-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4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-6"/>
          <w:w w:val="64"/>
        </w:rPr>
        <w:t>m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64"/>
        </w:rPr>
        <w:t>)</w:t>
      </w:r>
      <w:r>
        <w:rPr>
          <w:rFonts w:ascii="Arial" w:hAnsi="Arial" w:cs="Arial" w:eastAsia="Arial"/>
          <w:sz w:val="14"/>
          <w:szCs w:val="14"/>
          <w:color w:val="6D85A8"/>
          <w:spacing w:val="-4"/>
          <w:w w:val="64"/>
        </w:rPr>
        <w:t> 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4"/>
        </w:rPr>
        <w:t>m</w:t>
      </w:r>
      <w:r>
        <w:rPr>
          <w:rFonts w:ascii="Arial" w:hAnsi="Arial" w:cs="Arial" w:eastAsia="Arial"/>
          <w:sz w:val="14"/>
          <w:szCs w:val="14"/>
          <w:color w:val="6E5066"/>
          <w:spacing w:val="-6"/>
          <w:w w:val="64"/>
        </w:rPr>
        <w:t>m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64"/>
        </w:rPr>
        <w:t>)</w:t>
      </w:r>
      <w:r>
        <w:rPr>
          <w:rFonts w:ascii="Arial" w:hAnsi="Arial" w:cs="Arial" w:eastAsia="Arial"/>
          <w:sz w:val="14"/>
          <w:szCs w:val="14"/>
          <w:color w:val="6D85A8"/>
          <w:spacing w:val="-8"/>
          <w:w w:val="64"/>
        </w:rPr>
        <w:t> </w:t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6D85A8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602464"/>
          <w:spacing w:val="0"/>
          <w:w w:val="64"/>
          <w:position w:val="-3"/>
        </w:rPr>
        <w:t>LL</w:t>
      </w:r>
      <w:r>
        <w:rPr>
          <w:rFonts w:ascii="Arial" w:hAnsi="Arial" w:cs="Arial" w:eastAsia="Arial"/>
          <w:sz w:val="14"/>
          <w:szCs w:val="14"/>
          <w:color w:val="602464"/>
          <w:spacing w:val="0"/>
          <w:w w:val="64"/>
          <w:position w:val="-3"/>
        </w:rPr>
        <w:t>      </w:t>
      </w:r>
      <w:r>
        <w:rPr>
          <w:rFonts w:ascii="Arial" w:hAnsi="Arial" w:cs="Arial" w:eastAsia="Arial"/>
          <w:sz w:val="14"/>
          <w:szCs w:val="14"/>
          <w:color w:val="602464"/>
          <w:spacing w:val="8"/>
          <w:w w:val="64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1"/>
          <w:w w:val="64"/>
          <w:position w:val="-3"/>
        </w:rPr>
        <w:t>P</w:t>
      </w:r>
      <w:r>
        <w:rPr>
          <w:rFonts w:ascii="Arial" w:hAnsi="Arial" w:cs="Arial" w:eastAsia="Arial"/>
          <w:sz w:val="14"/>
          <w:szCs w:val="14"/>
          <w:color w:val="521354"/>
          <w:spacing w:val="0"/>
          <w:w w:val="64"/>
          <w:position w:val="-3"/>
        </w:rPr>
        <w:t>L</w:t>
      </w:r>
      <w:r>
        <w:rPr>
          <w:rFonts w:ascii="Arial" w:hAnsi="Arial" w:cs="Arial" w:eastAsia="Arial"/>
          <w:sz w:val="14"/>
          <w:szCs w:val="14"/>
          <w:color w:val="521354"/>
          <w:spacing w:val="0"/>
          <w:w w:val="64"/>
          <w:position w:val="-3"/>
        </w:rPr>
        <w:t>      </w:t>
      </w:r>
      <w:r>
        <w:rPr>
          <w:rFonts w:ascii="Arial" w:hAnsi="Arial" w:cs="Arial" w:eastAsia="Arial"/>
          <w:sz w:val="14"/>
          <w:szCs w:val="14"/>
          <w:color w:val="521354"/>
          <w:spacing w:val="2"/>
          <w:w w:val="64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-2"/>
          <w:w w:val="64"/>
          <w:position w:val="-3"/>
        </w:rPr>
        <w:t>P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64"/>
          <w:position w:val="-3"/>
        </w:rPr>
        <w:t>I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4"/>
          <w:position w:val="0"/>
        </w:rPr>
        <w:t>S</w:t>
      </w:r>
      <w:r>
        <w:rPr>
          <w:rFonts w:ascii="Arial" w:hAnsi="Arial" w:cs="Arial" w:eastAsia="Arial"/>
          <w:sz w:val="14"/>
          <w:szCs w:val="14"/>
          <w:color w:val="524D7C"/>
          <w:spacing w:val="-3"/>
          <w:w w:val="64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4"/>
          <w:position w:val="0"/>
        </w:rPr>
        <w:t>mbo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64"/>
          <w:position w:val="0"/>
        </w:rPr>
        <w:t>l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64"/>
          <w:position w:val="0"/>
        </w:rPr>
        <w:t>      </w:t>
      </w:r>
      <w:r>
        <w:rPr>
          <w:rFonts w:ascii="Arial" w:hAnsi="Arial" w:cs="Arial" w:eastAsia="Arial"/>
          <w:sz w:val="14"/>
          <w:szCs w:val="14"/>
          <w:color w:val="7C167C"/>
          <w:spacing w:val="2"/>
          <w:w w:val="6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53"/>
          <w:position w:val="0"/>
        </w:rPr>
        <w:t>USCS</w:t>
      </w:r>
      <w:r>
        <w:rPr>
          <w:rFonts w:ascii="Arial" w:hAnsi="Arial" w:cs="Arial" w:eastAsia="Arial"/>
          <w:sz w:val="14"/>
          <w:szCs w:val="14"/>
          <w:color w:val="6E5066"/>
          <w:spacing w:val="-27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6E5066"/>
          <w:spacing w:val="4"/>
          <w:w w:val="65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332A3F"/>
          <w:spacing w:val="2"/>
          <w:w w:val="65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6E5066"/>
          <w:spacing w:val="0"/>
          <w:w w:val="65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5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5"/>
          <w:position w:val="0"/>
        </w:rPr>
        <w:t>   </w:t>
      </w:r>
      <w:r>
        <w:rPr>
          <w:rFonts w:ascii="Arial" w:hAnsi="Arial" w:cs="Arial" w:eastAsia="Arial"/>
          <w:sz w:val="14"/>
          <w:szCs w:val="14"/>
          <w:color w:val="494257"/>
          <w:spacing w:val="7"/>
          <w:w w:val="65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-4"/>
          <w:w w:val="76"/>
          <w:position w:val="0"/>
        </w:rPr>
        <w:t>b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72"/>
          <w:position w:val="0"/>
        </w:rPr>
        <w:t>y</w:t>
      </w:r>
      <w:r>
        <w:rPr>
          <w:rFonts w:ascii="Arial" w:hAnsi="Arial" w:cs="Arial" w:eastAsia="Arial"/>
          <w:sz w:val="14"/>
          <w:szCs w:val="14"/>
          <w:color w:val="776485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1"/>
          <w:position w:val="0"/>
        </w:rPr>
        <w:t>AAS</w:t>
      </w:r>
      <w:r>
        <w:rPr>
          <w:rFonts w:ascii="Arial" w:hAnsi="Arial" w:cs="Arial" w:eastAsia="Arial"/>
          <w:sz w:val="14"/>
          <w:szCs w:val="14"/>
          <w:color w:val="575D67"/>
          <w:spacing w:val="2"/>
          <w:w w:val="61"/>
          <w:position w:val="0"/>
        </w:rPr>
        <w:t>H</w:t>
      </w:r>
      <w:r>
        <w:rPr>
          <w:rFonts w:ascii="Arial" w:hAnsi="Arial" w:cs="Arial" w:eastAsia="Arial"/>
          <w:sz w:val="14"/>
          <w:szCs w:val="14"/>
          <w:color w:val="602464"/>
          <w:spacing w:val="-4"/>
          <w:w w:val="61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1"/>
          <w:position w:val="0"/>
        </w:rPr>
        <w:t>O</w:t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2"/>
          <w:szCs w:val="22"/>
          <w:color w:val="524D7C"/>
          <w:spacing w:val="0"/>
          <w:w w:val="61"/>
          <w:position w:val="-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524D7C"/>
          <w:spacing w:val="-33"/>
          <w:w w:val="61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24D7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524D7C"/>
          <w:spacing w:val="0"/>
          <w:w w:val="100"/>
          <w:position w:val="-3"/>
        </w:rPr>
      </w:r>
      <w:r>
        <w:rPr>
          <w:rFonts w:ascii="Arial" w:hAnsi="Arial" w:cs="Arial" w:eastAsia="Arial"/>
          <w:sz w:val="14"/>
          <w:szCs w:val="14"/>
          <w:color w:val="776485"/>
          <w:spacing w:val="3"/>
          <w:w w:val="61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575D67"/>
          <w:spacing w:val="-1"/>
          <w:w w:val="61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1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32A3F"/>
          <w:spacing w:val="-23"/>
          <w:w w:val="61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72"/>
          <w:position w:val="0"/>
        </w:rPr>
        <w:t>con</w:t>
      </w:r>
      <w:r>
        <w:rPr>
          <w:rFonts w:ascii="Arial" w:hAnsi="Arial" w:cs="Arial" w:eastAsia="Arial"/>
          <w:sz w:val="14"/>
          <w:szCs w:val="14"/>
          <w:color w:val="575D67"/>
          <w:spacing w:val="3"/>
          <w:w w:val="71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332A3F"/>
          <w:spacing w:val="4"/>
          <w:w w:val="57"/>
          <w:position w:val="0"/>
        </w:rPr>
        <w:t>e</w:t>
      </w:r>
      <w:r>
        <w:rPr>
          <w:rFonts w:ascii="Arial" w:hAnsi="Arial" w:cs="Arial" w:eastAsia="Arial"/>
          <w:sz w:val="14"/>
          <w:szCs w:val="14"/>
          <w:color w:val="6E5066"/>
          <w:spacing w:val="-3"/>
          <w:w w:val="81"/>
          <w:position w:val="0"/>
        </w:rPr>
        <w:t>n</w:t>
      </w:r>
      <w:r>
        <w:rPr>
          <w:rFonts w:ascii="Arial" w:hAnsi="Arial" w:cs="Arial" w:eastAsia="Arial"/>
          <w:sz w:val="14"/>
          <w:szCs w:val="14"/>
          <w:color w:val="494257"/>
          <w:spacing w:val="-7"/>
          <w:w w:val="80"/>
          <w:position w:val="0"/>
        </w:rPr>
        <w:t>t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83"/>
          <w:position w:val="0"/>
        </w:rPr>
        <w:t>,%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68"/>
          <w:position w:val="0"/>
        </w:rPr>
        <w:t>l:gf</w:t>
      </w:r>
      <w:r>
        <w:rPr>
          <w:rFonts w:ascii="Arial" w:hAnsi="Arial" w:cs="Arial" w:eastAsia="Arial"/>
          <w:sz w:val="14"/>
          <w:szCs w:val="14"/>
          <w:color w:val="575D67"/>
          <w:spacing w:val="-6"/>
          <w:w w:val="69"/>
          <w:position w:val="0"/>
        </w:rPr>
        <w:t>m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237"/>
          <w:position w:val="0"/>
        </w:rPr>
        <w:t>'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56"/>
          <w:position w:val="0"/>
        </w:rPr>
        <w:t>CBR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575D67"/>
          <w:spacing w:val="0"/>
          <w:w w:val="78"/>
          <w:position w:val="-1"/>
        </w:rPr>
        <w:t>on</w:t>
      </w:r>
      <w:r>
        <w:rPr>
          <w:rFonts w:ascii="Arial" w:hAnsi="Arial" w:cs="Arial" w:eastAsia="Arial"/>
          <w:sz w:val="14"/>
          <w:szCs w:val="14"/>
          <w:color w:val="575D67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C167C"/>
          <w:spacing w:val="0"/>
          <w:w w:val="78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494257"/>
          <w:spacing w:val="0"/>
          <w:w w:val="68"/>
          <w:position w:val="-1"/>
        </w:rPr>
        <w:t>nd</w:t>
      </w:r>
      <w:r>
        <w:rPr>
          <w:rFonts w:ascii="Arial" w:hAnsi="Arial" w:cs="Arial" w:eastAsia="Arial"/>
          <w:sz w:val="14"/>
          <w:szCs w:val="14"/>
          <w:color w:val="494257"/>
          <w:spacing w:val="3"/>
          <w:w w:val="68"/>
          <w:position w:val="-1"/>
        </w:rPr>
        <w:t>e</w:t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65"/>
          <w:position w:val="-1"/>
        </w:rPr>
        <w:t>x</w:t>
      </w:r>
      <w:r>
        <w:rPr>
          <w:rFonts w:ascii="Arial" w:hAnsi="Arial" w:cs="Arial" w:eastAsia="Arial"/>
          <w:sz w:val="14"/>
          <w:szCs w:val="14"/>
          <w:color w:val="776485"/>
          <w:spacing w:val="-10"/>
          <w:w w:val="64"/>
          <w:position w:val="-1"/>
        </w:rPr>
        <w:t>,</w:t>
      </w:r>
      <w:r>
        <w:rPr>
          <w:rFonts w:ascii="Arial" w:hAnsi="Arial" w:cs="Arial" w:eastAsia="Arial"/>
          <w:sz w:val="14"/>
          <w:szCs w:val="14"/>
          <w:color w:val="524D7C"/>
          <w:spacing w:val="-12"/>
          <w:w w:val="59"/>
          <w:position w:val="-1"/>
        </w:rPr>
        <w:t>C</w:t>
      </w:r>
      <w:r>
        <w:rPr>
          <w:rFonts w:ascii="Arial" w:hAnsi="Arial" w:cs="Arial" w:eastAsia="Arial"/>
          <w:sz w:val="14"/>
          <w:szCs w:val="14"/>
          <w:color w:val="5D7064"/>
          <w:spacing w:val="0"/>
          <w:w w:val="192"/>
          <w:position w:val="-1"/>
        </w:rPr>
        <w:t>,</w:t>
      </w:r>
      <w:r>
        <w:rPr>
          <w:rFonts w:ascii="Arial" w:hAnsi="Arial" w:cs="Arial" w:eastAsia="Arial"/>
          <w:sz w:val="14"/>
          <w:szCs w:val="14"/>
          <w:color w:val="5D706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5D7064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64"/>
          <w:position w:val="0"/>
        </w:rPr>
        <w:t>Cr</w:t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524D7C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45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776485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1"/>
          <w:w w:val="6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6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32A3F"/>
          <w:spacing w:val="-24"/>
          <w:w w:val="6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45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776485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75D67"/>
          <w:spacing w:val="1"/>
          <w:w w:val="6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6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32A3F"/>
          <w:spacing w:val="-24"/>
          <w:w w:val="6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776485"/>
          <w:spacing w:val="0"/>
          <w:w w:val="45"/>
          <w:position w:val="0"/>
        </w:rPr>
        <w:t>K</w:t>
      </w:r>
      <w:r>
        <w:rPr>
          <w:rFonts w:ascii="Arial" w:hAnsi="Arial" w:cs="Arial" w:eastAsia="Arial"/>
          <w:sz w:val="14"/>
          <w:szCs w:val="14"/>
          <w:color w:val="776485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257"/>
          <w:spacing w:val="1"/>
          <w:w w:val="66"/>
          <w:position w:val="0"/>
        </w:rPr>
        <w:t>p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66"/>
          <w:position w:val="0"/>
        </w:rPr>
        <w:t>a</w:t>
      </w:r>
      <w:r>
        <w:rPr>
          <w:rFonts w:ascii="Arial" w:hAnsi="Arial" w:cs="Arial" w:eastAsia="Arial"/>
          <w:sz w:val="14"/>
          <w:szCs w:val="14"/>
          <w:color w:val="332A3F"/>
          <w:spacing w:val="-24"/>
          <w:w w:val="66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332A3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575D67"/>
          <w:spacing w:val="0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575D67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75D67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575D6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35"/>
          <w:b/>
          <w:bCs/>
          <w:position w:val="4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36"/>
          <w:b/>
          <w:bCs/>
          <w:position w:val="4"/>
        </w:rPr>
        <w:t>))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35"/>
          <w:b/>
          <w:bCs/>
          <w:position w:val="4"/>
        </w:rPr>
        <w:t>&gt;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3" w:after="0" w:line="169" w:lineRule="exact"/>
        <w:ind w:right="92"/>
        <w:jc w:val="righ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spacing w:val="0"/>
          <w:w w:val="245"/>
          <w:b/>
          <w:bCs/>
          <w:position w:val="-1"/>
        </w:rPr>
        <w:t>0</w:t>
      </w:r>
      <w:r>
        <w:rPr>
          <w:rFonts w:ascii="Courier New" w:hAnsi="Courier New" w:cs="Courier New" w:eastAsia="Courier New"/>
          <w:sz w:val="17"/>
          <w:szCs w:val="17"/>
          <w:spacing w:val="0"/>
          <w:w w:val="100"/>
          <w:position w:val="0"/>
        </w:rPr>
      </w:r>
    </w:p>
    <w:p>
      <w:pPr>
        <w:spacing w:before="0" w:after="0" w:line="159" w:lineRule="exact"/>
        <w:ind w:right="199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428589pt;margin-top:1.884981pt;width:6.431154pt;height:13.5pt;mso-position-horizontal-relative:page;mso-position-vertical-relative:paragraph;z-index:-2362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w w:val="82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spacing w:val="-46"/>
                      <w:w w:val="8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w w:val="150"/>
          <w:position w:val="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w w:val="151"/>
          <w:position w:val="1"/>
        </w:rPr>
        <w:t>oo</w:t>
      </w:r>
      <w:r>
        <w:rPr>
          <w:rFonts w:ascii="Times New Roman" w:hAnsi="Times New Roman" w:cs="Times New Roman" w:eastAsia="Times New Roman"/>
          <w:sz w:val="18"/>
          <w:szCs w:val="18"/>
          <w:w w:val="100"/>
          <w:position w:val="0"/>
        </w:rPr>
      </w:r>
    </w:p>
    <w:p>
      <w:pPr>
        <w:spacing w:before="0" w:after="0" w:line="122" w:lineRule="exact"/>
        <w:ind w:right="24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68"/>
        </w:rPr>
        <w:t>CD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47" w:lineRule="exact"/>
        <w:ind w:right="187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1"/>
          <w:szCs w:val="11"/>
          <w:spacing w:val="-34"/>
          <w:w w:val="73"/>
          <w:b/>
          <w:bCs/>
          <w:position w:val="9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spacing w:val="-35"/>
          <w:w w:val="109"/>
          <w:position w:val="-1"/>
        </w:rPr>
        <w:t>-</w:t>
      </w:r>
      <w:r>
        <w:rPr>
          <w:rFonts w:ascii="Arial" w:hAnsi="Arial" w:cs="Arial" w:eastAsia="Arial"/>
          <w:sz w:val="11"/>
          <w:szCs w:val="11"/>
          <w:spacing w:val="0"/>
          <w:w w:val="73"/>
          <w:b/>
          <w:bCs/>
          <w:position w:val="9"/>
        </w:rPr>
        <w:t>:</w:t>
      </w:r>
      <w:r>
        <w:rPr>
          <w:rFonts w:ascii="Arial" w:hAnsi="Arial" w:cs="Arial" w:eastAsia="Arial"/>
          <w:sz w:val="11"/>
          <w:szCs w:val="11"/>
          <w:spacing w:val="-19"/>
          <w:w w:val="73"/>
          <w:b/>
          <w:bCs/>
          <w:position w:val="9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spacing w:val="-46"/>
          <w:w w:val="109"/>
          <w:position w:val="-1"/>
        </w:rPr>
        <w:t>·</w:t>
      </w:r>
      <w:r>
        <w:rPr>
          <w:rFonts w:ascii="Arial" w:hAnsi="Arial" w:cs="Arial" w:eastAsia="Arial"/>
          <w:sz w:val="11"/>
          <w:szCs w:val="11"/>
          <w:spacing w:val="6"/>
          <w:w w:val="73"/>
          <w:b/>
          <w:bCs/>
          <w:position w:val="9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8"/>
          <w:position w:val="-1"/>
        </w:rPr>
        <w:t>&lt;</w:t>
      </w:r>
      <w:r>
        <w:rPr>
          <w:rFonts w:ascii="Times New Roman" w:hAnsi="Times New Roman" w:cs="Times New Roman" w:eastAsia="Times New Roman"/>
          <w:sz w:val="12"/>
          <w:szCs w:val="12"/>
          <w:spacing w:val="-59"/>
          <w:w w:val="71"/>
          <w:position w:val="9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47"/>
          <w:w w:val="109"/>
          <w:position w:val="-1"/>
        </w:rPr>
        <w:t>5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2"/>
          <w:position w:val="9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spacing w:val="-7"/>
          <w:w w:val="71"/>
          <w:position w:val="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16" w:after="0" w:line="120" w:lineRule="exact"/>
        <w:ind w:right="237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73"/>
          <w:b/>
          <w:bCs/>
          <w:position w:val="-1"/>
        </w:rPr>
        <w:t>:::J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201" w:lineRule="exact"/>
        <w:ind w:right="194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92"/>
          <w:b/>
          <w:bCs/>
          <w:position w:val="-2"/>
        </w:rPr>
        <w:t>=::u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0"/>
        </w:rPr>
      </w:r>
    </w:p>
    <w:p>
      <w:pPr>
        <w:spacing w:before="0" w:after="0" w:line="95" w:lineRule="exact"/>
        <w:ind w:right="244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9.943604pt;margin-top:1.546066pt;width:13.545001pt;height:14pt;mso-position-horizontal-relative:page;mso-position-vertical-relative:paragraph;z-index:-2361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29"/>
                      <w:b/>
                      <w:bCs/>
                    </w:rPr>
                    <w:t>.g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68"/>
          <w:b/>
          <w:bCs/>
          <w:position w:val="1"/>
        </w:rPr>
        <w:t>:::J</w:t>
      </w:r>
      <w:r>
        <w:rPr>
          <w:rFonts w:ascii="Arial" w:hAnsi="Arial" w:cs="Arial" w:eastAsia="Arial"/>
          <w:sz w:val="11"/>
          <w:szCs w:val="11"/>
          <w:spacing w:val="0"/>
          <w:w w:val="68"/>
          <w:b/>
          <w:bCs/>
          <w:position w:val="1"/>
        </w:rPr>
        <w:t>    </w:t>
      </w:r>
      <w:r>
        <w:rPr>
          <w:rFonts w:ascii="Arial" w:hAnsi="Arial" w:cs="Arial" w:eastAsia="Arial"/>
          <w:sz w:val="11"/>
          <w:szCs w:val="11"/>
          <w:spacing w:val="9"/>
          <w:w w:val="68"/>
          <w:b/>
          <w:bCs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8"/>
          <w:position w:val="1"/>
        </w:rPr>
        <w:t>CD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84" w:after="0" w:line="230" w:lineRule="exact"/>
        <w:ind w:right="174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-74"/>
          <w:w w:val="71"/>
          <w:position w:val="-3"/>
        </w:rPr>
        <w:t>C</w:t>
      </w:r>
      <w:r>
        <w:rPr>
          <w:rFonts w:ascii="Arial" w:hAnsi="Arial" w:cs="Arial" w:eastAsia="Arial"/>
          <w:sz w:val="23"/>
          <w:szCs w:val="23"/>
          <w:spacing w:val="-66"/>
          <w:w w:val="93"/>
          <w:position w:val="-3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  <w:position w:val="-3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spacing w:val="4"/>
          <w:w w:val="71"/>
          <w:position w:val="-3"/>
        </w:rPr>
        <w:t>l</w:t>
      </w:r>
      <w:r>
        <w:rPr>
          <w:rFonts w:ascii="Arial" w:hAnsi="Arial" w:cs="Arial" w:eastAsia="Arial"/>
          <w:sz w:val="23"/>
          <w:szCs w:val="23"/>
          <w:spacing w:val="-4"/>
          <w:w w:val="92"/>
          <w:position w:val="-3"/>
        </w:rPr>
        <w:t>.</w:t>
      </w:r>
      <w:r>
        <w:rPr>
          <w:rFonts w:ascii="Arial" w:hAnsi="Arial" w:cs="Arial" w:eastAsia="Arial"/>
          <w:sz w:val="23"/>
          <w:szCs w:val="23"/>
          <w:spacing w:val="-1"/>
          <w:w w:val="92"/>
          <w:position w:val="-3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92"/>
          <w:position w:val="-3"/>
        </w:rPr>
        <w:t>.</w:t>
      </w:r>
      <w:r>
        <w:rPr>
          <w:rFonts w:ascii="Arial" w:hAnsi="Arial" w:cs="Arial" w:eastAsia="Arial"/>
          <w:sz w:val="23"/>
          <w:szCs w:val="23"/>
          <w:spacing w:val="-35"/>
          <w:w w:val="92"/>
          <w:position w:val="-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235"/>
          <w:position w:val="-3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149" w:lineRule="exact"/>
        <w:ind w:right="235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22"/>
          <w:position w:val="1"/>
        </w:rPr>
        <w:t>-·co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75" w:after="0" w:line="190" w:lineRule="exact"/>
        <w:ind w:right="241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7"/>
          <w:w w:val="110"/>
          <w:position w:val="-2"/>
        </w:rPr>
        <w:t>=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0"/>
          <w:position w:val="-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105" w:lineRule="exact"/>
        <w:ind w:right="237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198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spacing w:val="36"/>
          <w:w w:val="198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73"/>
          <w:b/>
          <w:bCs/>
        </w:rPr>
        <w:t>:::J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87" w:lineRule="exact"/>
        <w:ind w:right="201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88"/>
          <w:b/>
          <w:bCs/>
          <w:position w:val="-1"/>
        </w:rPr>
        <w:t>:::J­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08" w:lineRule="exact"/>
        <w:ind w:right="247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</w:rPr>
        <w:t>CJl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spacing w:val="8"/>
          <w:w w:val="7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1"/>
        </w:rPr>
        <w:t>CJl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jc w:val="right"/>
        <w:spacing w:after="0"/>
        <w:sectPr>
          <w:type w:val="continuous"/>
          <w:pgSz w:w="15840" w:h="12240" w:orient="landscape"/>
          <w:pgMar w:top="960" w:bottom="280" w:left="880" w:right="520"/>
          <w:cols w:num="3" w:equalWidth="0">
            <w:col w:w="2085" w:space="137"/>
            <w:col w:w="373" w:space="240"/>
            <w:col w:w="11605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01.667442pt;margin-top:201.660004pt;width:367.712556pt;height:388.477087pt;mso-position-horizontal-relative:page;mso-position-vertical-relative:page;z-index:-2359" coordorigin="2033,4033" coordsize="7354,7770">
            <v:shape style="position:absolute;left:2033;top:9183;width:2572;height:2620" type="#_x0000_t75">
              <v:imagedata r:id="rId255" o:title=""/>
            </v:shape>
            <v:shape style="position:absolute;left:3066;top:9343;width:1752;height:2100" type="#_x0000_t75">
              <v:imagedata r:id="rId256" o:title=""/>
            </v:shape>
            <v:shape style="position:absolute;left:2473;top:9023;width:1009;height:160" type="#_x0000_t75">
              <v:imagedata r:id="rId257" o:title=""/>
            </v:shape>
            <v:shape style="position:absolute;left:3370;top:7914;width:2363;height:2580" type="#_x0000_t75">
              <v:imagedata r:id="rId258" o:title=""/>
            </v:shape>
            <v:shape style="position:absolute;left:6222;top:9754;width:93;height:20" type="#_x0000_t75">
              <v:imagedata r:id="rId259" o:title=""/>
            </v:shape>
            <v:shape style="position:absolute;left:5142;top:9154;width:1289;height:600" type="#_x0000_t75">
              <v:imagedata r:id="rId260" o:title=""/>
            </v:shape>
            <v:shape style="position:absolute;left:4493;top:8954;width:1178;height:160" type="#_x0000_t75">
              <v:imagedata r:id="rId261" o:title=""/>
            </v:shape>
            <v:shape style="position:absolute;left:4251;top:8074;width:1124;height:880" type="#_x0000_t75">
              <v:imagedata r:id="rId262" o:title=""/>
            </v:shape>
            <v:shape style="position:absolute;left:3730;top:7754;width:835;height:160" type="#_x0000_t75">
              <v:imagedata r:id="rId263" o:title=""/>
            </v:shape>
            <v:shape style="position:absolute;left:4857;top:6586;width:1870;height:2876" type="#_x0000_t75">
              <v:imagedata r:id="rId264" o:title=""/>
            </v:shape>
            <v:shape style="position:absolute;left:6857;top:8028;width:877;height:442" type="#_x0000_t75">
              <v:imagedata r:id="rId265" o:title=""/>
            </v:shape>
            <v:shape style="position:absolute;left:5233;top:6979;width:2133;height:1340" type="#_x0000_t75">
              <v:imagedata r:id="rId266" o:title=""/>
            </v:shape>
            <v:shape style="position:absolute;left:5808;top:5172;width:2325;height:2882" type="#_x0000_t75">
              <v:imagedata r:id="rId267" o:title=""/>
            </v:shape>
            <v:shape style="position:absolute;left:6943;top:6199;width:726;height:485" type="#_x0000_t75">
              <v:imagedata r:id="rId268" o:title=""/>
            </v:shape>
            <v:shape style="position:absolute;left:7264;top:4860;width:2124;height:1942" type="#_x0000_t75">
              <v:imagedata r:id="rId269" o:title=""/>
            </v:shape>
            <v:shape style="position:absolute;left:6619;top:4033;width:1222;height:1223" type="#_x0000_t75">
              <v:imagedata r:id="rId270" o:title="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3808" w:right="378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ndix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2597" w:right="257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EXAMPLE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SENTATION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NumType w:start="18"/>
          <w:pgMar w:header="742" w:footer="957" w:top="1160" w:bottom="1140" w:left="1720" w:right="1720"/>
          <w:headerReference w:type="default" r:id="rId253"/>
          <w:footerReference w:type="default" r:id="rId254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1" w:lineRule="exact"/>
        <w:ind w:left="98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172.225906pt;margin-top:4.390367pt;width:61.235882pt;height:24.877077pt;mso-position-horizontal-relative:page;mso-position-vertical-relative:paragraph;z-index:-2358" type="#_x0000_t75">
            <v:imagedata r:id="rId271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0"/>
          <w:w w:val="100"/>
          <w:position w:val="-1"/>
        </w:rPr>
        <w:t>·p</w:t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0"/>
          <w:w w:val="163"/>
          <w:position w:val="-1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984" w:right="-20"/>
        <w:jc w:val="left"/>
        <w:tabs>
          <w:tab w:pos="1700" w:val="left"/>
          <w:tab w:pos="2760" w:val="left"/>
          <w:tab w:pos="34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375.970367pt;margin-top:.657736pt;width:6.931395pt;height:15.104981pt;mso-position-horizontal-relative:page;mso-position-vertical-relative:paragraph;z-index:-2354" coordorigin="7519,13" coordsize="139,302">
            <v:shape style="position:absolute;left:7519;top:13;width:139;height:302" coordorigin="7519,13" coordsize="139,302" path="m7519,13l7658,13,7658,315,7519,315,7519,13e" filled="t" fillcolor="#DDDDD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color w:val="757579"/>
          <w:spacing w:val="0"/>
          <w:w w:val="100"/>
        </w:rPr>
        <w:t>tc</w:t>
      </w:r>
      <w:r>
        <w:rPr>
          <w:rFonts w:ascii="Times New Roman" w:hAnsi="Times New Roman" w:cs="Times New Roman" w:eastAsia="Times New Roman"/>
          <w:sz w:val="23"/>
          <w:szCs w:val="23"/>
          <w:color w:val="75757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757579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100"/>
          <w:i/>
        </w:rPr>
        <w:t>2!</w:t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100"/>
          <w:i/>
        </w:rPr>
        <w:tab/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Determi</w:t>
        <w:tab/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lh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15"/>
        </w:rPr>
        <w:t>sand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15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47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dens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0"/>
          <w:w w:val="103"/>
        </w:rPr>
        <w:t>lo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4"/>
          <w:w w:val="10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-12"/>
          <w:w w:val="18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0"/>
          <w:w w:val="109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74" w:lineRule="exact"/>
        <w:ind w:left="1970" w:right="-20"/>
        <w:jc w:val="left"/>
        <w:tabs>
          <w:tab w:pos="3060" w:val="left"/>
          <w:tab w:pos="3940" w:val="left"/>
          <w:tab w:pos="4360" w:val="left"/>
          <w:tab w:pos="55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0"/>
          <w:w w:val="100"/>
        </w:rPr>
        <w:t>ar: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172"/>
        </w:rPr>
        <w:t>e-il</w:t>
      </w:r>
      <w:r>
        <w:rPr>
          <w:rFonts w:ascii="Arial" w:hAnsi="Arial" w:cs="Arial" w:eastAsia="Arial"/>
          <w:sz w:val="21"/>
          <w:szCs w:val="21"/>
          <w:color w:val="8C8C90"/>
          <w:spacing w:val="17"/>
          <w:w w:val="17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C8C9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8C8C9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8C8C9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horizontal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C8C9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8" w:lineRule="exact"/>
        <w:ind w:left="170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C8C90"/>
          <w:w w:val="104"/>
        </w:rPr>
        <w:t>dilate</w:t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8"/>
          <w:w w:val="105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B1B1B1"/>
          <w:spacing w:val="0"/>
          <w:w w:val="14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1" w:after="0" w:line="260" w:lineRule="exact"/>
        <w:ind w:left="979" w:right="-20"/>
        <w:jc w:val="left"/>
        <w:tabs>
          <w:tab w:pos="2020" w:val="left"/>
          <w:tab w:pos="23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757579"/>
          <w:spacing w:val="0"/>
          <w:w w:val="100"/>
          <w:position w:val="-1"/>
        </w:rPr>
        <w:t>tc</w:t>
      </w:r>
      <w:r>
        <w:rPr>
          <w:rFonts w:ascii="Times New Roman" w:hAnsi="Times New Roman" w:cs="Times New Roman" w:eastAsia="Times New Roman"/>
          <w:sz w:val="23"/>
          <w:szCs w:val="23"/>
          <w:color w:val="757579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757579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0"/>
          <w:w w:val="100"/>
          <w:position w:val="-1"/>
        </w:rPr>
        <w:t>3:</w:t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8C8C90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0"/>
          <w:w w:val="100"/>
          <w:position w:val="-1"/>
        </w:rPr>
        <w:t>quire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A0A0A1"/>
          <w:spacing w:val="5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C8C90"/>
          <w:spacing w:val="0"/>
          <w:w w:val="100"/>
          <w:position w:val="-1"/>
        </w:rPr>
        <w:t>alu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37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182.750824pt;margin-top:-17.577011pt;width:302.352173pt;height:110.990036pt;mso-position-horizontal-relative:page;mso-position-vertical-relative:paragraph;z-index:-2357" type="#_x0000_t75">
            <v:imagedata r:id="rId272" o:title=""/>
          </v:shape>
        </w:pict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126"/>
        </w:rPr>
        <w:t>(cl)</w:t>
      </w:r>
      <w:r>
        <w:rPr>
          <w:rFonts w:ascii="Arial" w:hAnsi="Arial" w:cs="Arial" w:eastAsia="Arial"/>
          <w:sz w:val="21"/>
          <w:szCs w:val="21"/>
          <w:color w:val="8C8C90"/>
          <w:spacing w:val="26"/>
          <w:w w:val="126"/>
        </w:rPr>
        <w:t> </w:t>
      </w:r>
      <w:r>
        <w:rPr>
          <w:rFonts w:ascii="Arial" w:hAnsi="Arial" w:cs="Arial" w:eastAsia="Arial"/>
          <w:sz w:val="14"/>
          <w:szCs w:val="14"/>
          <w:color w:val="8C8C90"/>
          <w:spacing w:val="-18"/>
          <w:w w:val="10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0A0A1"/>
          <w:spacing w:val="0"/>
          <w:w w:val="100"/>
          <w:i/>
          <w:position w:val="-6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A0A0A1"/>
          <w:spacing w:val="0"/>
          <w:w w:val="100"/>
          <w:i/>
          <w:position w:val="-6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A0A0A1"/>
          <w:spacing w:val="2"/>
          <w:w w:val="100"/>
          <w:i/>
          <w:position w:val="-6"/>
        </w:rPr>
        <w:t> </w:t>
      </w:r>
      <w:r>
        <w:rPr>
          <w:rFonts w:ascii="Arial" w:hAnsi="Arial" w:cs="Arial" w:eastAsia="Arial"/>
          <w:sz w:val="23"/>
          <w:szCs w:val="23"/>
          <w:color w:val="B1B1B1"/>
          <w:spacing w:val="0"/>
          <w:w w:val="126"/>
          <w:position w:val="0"/>
        </w:rPr>
        <w:t>=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C8C90"/>
          <w:spacing w:val="0"/>
          <w:w w:val="152"/>
        </w:rPr>
        <w:t>(d)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0.126251pt;margin-top:41.174454pt;width:227.720932pt;height:164.571426pt;mso-position-horizontal-relative:page;mso-position-vertical-relative:paragraph;z-index:-2356" coordorigin="2603,823" coordsize="4554,3291">
            <v:shape style="position:absolute;left:2603;top:823;width:4554;height:3291" type="#_x0000_t75">
              <v:imagedata r:id="rId273" o:title=""/>
            </v:shape>
            <v:group style="position:absolute;left:5799;top:3377;width:1285;height:2" coordorigin="5799,3377" coordsize="1285,2">
              <v:shape style="position:absolute;left:5799;top:3377;width:1285;height:2" coordorigin="5799,3377" coordsize="1285,0" path="m5799,3377l7084,3377e" filled="f" stroked="t" strokeweight="1.190198pt" strokecolor="#ACACA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8C8C90"/>
          <w:w w:val="11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8C8C90"/>
          <w:w w:val="111"/>
        </w:rPr>
        <w:t>c3</w:t>
      </w:r>
      <w:r>
        <w:rPr>
          <w:rFonts w:ascii="Times New Roman" w:hAnsi="Times New Roman" w:cs="Times New Roman" w:eastAsia="Times New Roman"/>
          <w:sz w:val="20"/>
          <w:szCs w:val="20"/>
          <w:color w:val="8C8C90"/>
          <w:w w:val="112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1" w:lineRule="exact"/>
        <w:ind w:left="89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57579"/>
          <w:spacing w:val="0"/>
          <w:w w:val="251"/>
          <w:position w:val="-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757579"/>
          <w:spacing w:val="36"/>
          <w:w w:val="251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3"/>
          <w:position w:val="-3"/>
        </w:rPr>
        <w:t>500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89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C8C90"/>
          <w:spacing w:val="0"/>
          <w:w w:val="65"/>
          <w:position w:val="1"/>
        </w:rPr>
        <w:t>13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03" w:lineRule="exact"/>
        <w:ind w:left="4593" w:right="3286"/>
        <w:jc w:val="center"/>
        <w:tabs>
          <w:tab w:pos="52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  <w:position w:val="-1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1"/>
          <w:position w:val="-1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84" w:after="0" w:line="240" w:lineRule="auto"/>
        <w:ind w:left="1117" w:right="-20"/>
        <w:jc w:val="left"/>
        <w:tabs>
          <w:tab w:pos="2820" w:val="left"/>
          <w:tab w:pos="332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168.995377pt;margin-top:7.366745pt;width:.1pt;height:11.164551pt;mso-position-horizontal-relative:page;mso-position-vertical-relative:paragraph;z-index:-2353" coordorigin="3380,147" coordsize="2,223">
            <v:shape style="position:absolute;left:3380;top:147;width:2;height:223" coordorigin="3380,147" coordsize="0,223" path="m3380,371l3380,147e" filled="f" stroked="t" strokeweight="1.7575pt" strokecolor="#DDDDD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0.438736pt;margin-top:2.960927pt;width:165.319689pt;height:9pt;mso-position-horizontal-relative:page;mso-position-vertical-relative:paragraph;z-index:-2351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tabs>
                      <w:tab w:pos="2520" w:val="left"/>
                      <w:tab w:pos="3120" w:val="left"/>
                    </w:tabs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B1B1B1"/>
                      <w:spacing w:val="0"/>
                      <w:w w:val="100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B1B1B1"/>
                      <w:spacing w:val="-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B1B1B1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B1B1B1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8C8C90"/>
                      <w:spacing w:val="0"/>
                      <w:w w:val="131"/>
                    </w:rPr>
                    <w:t>8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8C8C9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8C8C90"/>
                      <w:spacing w:val="0"/>
                      <w:w w:val="100"/>
                    </w:rPr>
                    <w:t>lO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A0A0A1"/>
          <w:spacing w:val="0"/>
          <w:w w:val="100"/>
        </w:rPr>
        <w:t>0.00</w:t>
      </w:r>
      <w:r>
        <w:rPr>
          <w:rFonts w:ascii="Times New Roman" w:hAnsi="Times New Roman" w:cs="Times New Roman" w:eastAsia="Times New Roman"/>
          <w:sz w:val="17"/>
          <w:szCs w:val="17"/>
          <w:color w:val="A0A0A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57579"/>
          <w:spacing w:val="0"/>
          <w:w w:val="233"/>
        </w:rPr>
        <w:t>,.</w:t>
      </w:r>
      <w:r>
        <w:rPr>
          <w:rFonts w:ascii="Times New Roman" w:hAnsi="Times New Roman" w:cs="Times New Roman" w:eastAsia="Times New Roman"/>
          <w:sz w:val="17"/>
          <w:szCs w:val="17"/>
          <w:color w:val="75757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C6C6C6"/>
          <w:spacing w:val="-7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57579"/>
          <w:spacing w:val="7"/>
          <w:w w:val="233"/>
        </w:rPr>
        <w:t>.</w:t>
      </w:r>
      <w:r>
        <w:rPr>
          <w:rFonts w:ascii="Arial" w:hAnsi="Arial" w:cs="Arial" w:eastAsia="Arial"/>
          <w:sz w:val="25"/>
          <w:szCs w:val="25"/>
          <w:color w:val="757579"/>
          <w:spacing w:val="0"/>
          <w:w w:val="124"/>
        </w:rPr>
        <w:t>--=:--</w:t>
      </w:r>
      <w:r>
        <w:rPr>
          <w:rFonts w:ascii="Arial" w:hAnsi="Arial" w:cs="Arial" w:eastAsia="Arial"/>
          <w:sz w:val="25"/>
          <w:szCs w:val="25"/>
          <w:color w:val="757579"/>
          <w:spacing w:val="0"/>
          <w:w w:val="125"/>
        </w:rPr>
        <w:t>-</w:t>
      </w:r>
      <w:r>
        <w:rPr>
          <w:rFonts w:ascii="Arial" w:hAnsi="Arial" w:cs="Arial" w:eastAsia="Arial"/>
          <w:sz w:val="25"/>
          <w:szCs w:val="25"/>
          <w:color w:val="757579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757579"/>
          <w:spacing w:val="0"/>
          <w:w w:val="100"/>
        </w:rPr>
      </w:r>
      <w:r>
        <w:rPr>
          <w:rFonts w:ascii="Arial" w:hAnsi="Arial" w:cs="Arial" w:eastAsia="Arial"/>
          <w:sz w:val="25"/>
          <w:szCs w:val="25"/>
          <w:color w:val="A0A0A1"/>
          <w:spacing w:val="0"/>
          <w:w w:val="321"/>
        </w:rPr>
        <w:t>-</w:t>
      </w:r>
      <w:r>
        <w:rPr>
          <w:rFonts w:ascii="Arial" w:hAnsi="Arial" w:cs="Arial" w:eastAsia="Arial"/>
          <w:sz w:val="25"/>
          <w:szCs w:val="25"/>
          <w:color w:val="A0A0A1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A0A0A1"/>
          <w:spacing w:val="0"/>
          <w:w w:val="321"/>
        </w:rPr>
        <w:t>-r-</w:t>
      </w:r>
      <w:r>
        <w:rPr>
          <w:rFonts w:ascii="Arial" w:hAnsi="Arial" w:cs="Arial" w:eastAsia="Arial"/>
          <w:sz w:val="25"/>
          <w:szCs w:val="25"/>
          <w:color w:val="A0A0A1"/>
          <w:spacing w:val="-3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757579"/>
          <w:spacing w:val="0"/>
          <w:w w:val="162"/>
        </w:rPr>
        <w:t>:-----T----,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3" w:lineRule="exact"/>
        <w:ind w:left="81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  <w:position w:val="-1"/>
        </w:rPr>
        <w:t>-ll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C8C90"/>
          <w:spacing w:val="0"/>
          <w:w w:val="274"/>
          <w:position w:val="-1"/>
        </w:rPr>
        <w:t>t-----'</w:t>
      </w:r>
      <w:r>
        <w:rPr>
          <w:rFonts w:ascii="Arial" w:hAnsi="Arial" w:cs="Arial" w:eastAsia="Arial"/>
          <w:sz w:val="16"/>
          <w:szCs w:val="16"/>
          <w:color w:val="B1B1B1"/>
          <w:spacing w:val="0"/>
          <w:w w:val="274"/>
          <w:position w:val="-1"/>
        </w:rPr>
        <w:t>i----i-</w:t>
      </w:r>
      <w:r>
        <w:rPr>
          <w:rFonts w:ascii="Arial" w:hAnsi="Arial" w:cs="Arial" w:eastAsia="Arial"/>
          <w:sz w:val="16"/>
          <w:szCs w:val="16"/>
          <w:color w:val="B1B1B1"/>
          <w:spacing w:val="45"/>
          <w:w w:val="27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B1B1B1"/>
          <w:spacing w:val="0"/>
          <w:w w:val="274"/>
          <w:position w:val="-1"/>
        </w:rPr>
        <w:t>-l.---+---1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2" w:footer="957" w:top="1180" w:bottom="1160" w:left="1720" w:right="1720"/>
          <w:pgSz w:w="12240" w:h="158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37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6.823914pt;margin-top:-7.704238pt;width:219.109634pt;height:102.378738pt;mso-position-horizontal-relative:page;mso-position-vertical-relative:paragraph;z-index:-2355" coordorigin="2736,-154" coordsize="4382,2048">
            <v:shape style="position:absolute;left:2736;top:-154;width:4382;height:2048" type="#_x0000_t75">
              <v:imagedata r:id="rId274" o:title=""/>
            </v:shape>
            <v:group style="position:absolute;left:3228;top:75;width:1162;height:2" coordorigin="3228,75" coordsize="1162,2">
              <v:shape style="position:absolute;left:3228;top:75;width:1162;height:2" coordorigin="3228,75" coordsize="1162,0" path="m3228,75l4389,75e" filled="f" stroked="t" strokeweight=".952159pt" strokecolor="#BCBCBC">
                <v:path arrowok="t"/>
              </v:shape>
            </v:group>
            <v:group style="position:absolute;left:2783;top:988;width:2;height:236" coordorigin="2783,988" coordsize="2,236">
              <v:shape style="position:absolute;left:2783;top:988;width:2;height:236" coordorigin="2783,988" coordsize="0,236" path="m2783,1225l2783,988e" filled="f" stroked="t" strokeweight="4.47562pt" strokecolor="#DDDDD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0"/>
          <w:w w:val="112"/>
        </w:rPr>
        <w:t>-o.20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63" w:lineRule="exact"/>
        <w:ind w:left="80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0A0A1"/>
          <w:spacing w:val="-82"/>
          <w:w w:val="109"/>
          <w:position w:val="7"/>
        </w:rPr>
        <w:t>Q</w:t>
      </w:r>
      <w:r>
        <w:rPr>
          <w:rFonts w:ascii="Arial" w:hAnsi="Arial" w:cs="Arial" w:eastAsia="Arial"/>
          <w:sz w:val="41"/>
          <w:szCs w:val="41"/>
          <w:color w:val="A0A0A1"/>
          <w:spacing w:val="0"/>
          <w:w w:val="54"/>
          <w:position w:val="-1"/>
        </w:rPr>
        <w:t>.</w:t>
      </w:r>
      <w:r>
        <w:rPr>
          <w:rFonts w:ascii="Arial" w:hAnsi="Arial" w:cs="Arial" w:eastAsia="Arial"/>
          <w:sz w:val="41"/>
          <w:szCs w:val="41"/>
          <w:color w:val="A0A0A1"/>
          <w:spacing w:val="-49"/>
          <w:w w:val="54"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A0A0A1"/>
          <w:spacing w:val="0"/>
          <w:w w:val="109"/>
          <w:position w:val="7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B1B1B1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B1B1B1"/>
          <w:spacing w:val="1"/>
          <w:w w:val="19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B1B1B1"/>
          <w:spacing w:val="0"/>
          <w:w w:val="199"/>
        </w:rPr>
        <w:t>---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257" w:space="430"/>
            <w:col w:w="7113"/>
          </w:cols>
        </w:sectPr>
      </w:pPr>
      <w:rPr/>
    </w:p>
    <w:p>
      <w:pPr>
        <w:spacing w:before="98" w:after="0" w:line="240" w:lineRule="auto"/>
        <w:ind w:left="808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1"/>
          <w:szCs w:val="21"/>
          <w:color w:val="8C8C90"/>
          <w:spacing w:val="0"/>
          <w:w w:val="54"/>
          <w:i/>
        </w:rPr>
        <w:t>=</w:t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54"/>
          <w:i/>
        </w:rPr>
        <w:t>e</w:t>
      </w:r>
      <w:r>
        <w:rPr>
          <w:rFonts w:ascii="Arial" w:hAnsi="Arial" w:cs="Arial" w:eastAsia="Arial"/>
          <w:sz w:val="21"/>
          <w:szCs w:val="21"/>
          <w:color w:val="8C8C90"/>
          <w:spacing w:val="0"/>
          <w:w w:val="54"/>
          <w:i/>
        </w:rPr>
        <w:t>  </w:t>
      </w:r>
      <w:r>
        <w:rPr>
          <w:rFonts w:ascii="Arial" w:hAnsi="Arial" w:cs="Arial" w:eastAsia="Arial"/>
          <w:sz w:val="21"/>
          <w:szCs w:val="21"/>
          <w:color w:val="8C8C90"/>
          <w:spacing w:val="5"/>
          <w:w w:val="5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-15"/>
          <w:w w:val="14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4"/>
        </w:rPr>
        <w:t>0.50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0A0A1"/>
          <w:spacing w:val="-16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C8C90"/>
          <w:spacing w:val="-1"/>
          <w:w w:val="120"/>
        </w:rPr>
        <w:t>l</w:t>
      </w:r>
      <w:r>
        <w:rPr>
          <w:rFonts w:ascii="Arial" w:hAnsi="Arial" w:cs="Arial" w:eastAsia="Arial"/>
          <w:sz w:val="27"/>
          <w:szCs w:val="27"/>
          <w:color w:val="C6C6C6"/>
          <w:spacing w:val="0"/>
          <w:w w:val="207"/>
        </w:rPr>
        <w:t>--</w:t>
      </w:r>
      <w:r>
        <w:rPr>
          <w:rFonts w:ascii="Arial" w:hAnsi="Arial" w:cs="Arial" w:eastAsia="Arial"/>
          <w:sz w:val="27"/>
          <w:szCs w:val="27"/>
          <w:color w:val="C6C6C6"/>
          <w:spacing w:val="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C6C6C6"/>
          <w:spacing w:val="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C6C6C6"/>
          <w:spacing w:val="0"/>
          <w:w w:val="206"/>
        </w:rPr>
        <w:t>--+---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37" w:after="0" w:line="248" w:lineRule="exact"/>
        <w:ind w:left="88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A0A0A1"/>
          <w:spacing w:val="0"/>
          <w:w w:val="137"/>
          <w:position w:val="-1"/>
        </w:rPr>
        <w:t>-o60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8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26.782143pt;margin-top:7.863279pt;width:.69527pt;height:1.330566pt;mso-position-horizontal-relative:page;mso-position-vertical-relative:paragraph;z-index:-2352" coordorigin="2536,157" coordsize="14,27">
            <v:shape style="position:absolute;left:2536;top:157;width:14;height:27" coordorigin="2536,157" coordsize="14,27" path="m2536,171l2550,171e" filled="f" stroked="t" strokeweight="1.430566pt" strokecolor="#DDDDD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"/>
          <w:szCs w:val="2"/>
          <w:color w:val="B1B1B1"/>
          <w:spacing w:val="0"/>
          <w:w w:val="250"/>
        </w:rPr>
        <w:t>I</w:t>
      </w:r>
      <w:r>
        <w:rPr>
          <w:rFonts w:ascii="Arial" w:hAnsi="Arial" w:cs="Arial" w:eastAsia="Arial"/>
          <w:sz w:val="2"/>
          <w:szCs w:val="2"/>
          <w:color w:val="B1B1B1"/>
          <w:spacing w:val="0"/>
          <w:w w:val="250"/>
        </w:rPr>
        <w:t>     </w:t>
      </w:r>
      <w:r>
        <w:rPr>
          <w:rFonts w:ascii="Arial" w:hAnsi="Arial" w:cs="Arial" w:eastAsia="Arial"/>
          <w:sz w:val="2"/>
          <w:szCs w:val="2"/>
          <w:color w:val="B1B1B1"/>
          <w:spacing w:val="3"/>
          <w:w w:val="25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57579"/>
          <w:spacing w:val="0"/>
          <w:w w:val="107"/>
        </w:rPr>
        <w:t>IGUREES.S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A0A0A1"/>
          <w:w w:val="105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A0A0A1"/>
          <w:w w:val="104"/>
        </w:rPr>
        <w:t>bl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1949" w:space="1373"/>
            <w:col w:w="5478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158" w:lineRule="exact"/>
        <w:ind w:left="201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03.868408pt;margin-top:-5.032336pt;width:171pt;height:.1pt;mso-position-horizontal-relative:page;mso-position-vertical-relative:paragraph;z-index:-2350" coordorigin="6077,-101" coordsize="3420,2">
            <v:shape style="position:absolute;left:6077;top:-101;width:3420;height:2" coordorigin="6077,-101" coordsize="3420,0" path="m6077,-101l9497,-101e" filled="f" stroked="t" strokeweight="1.894737pt" strokecolor="#A0A0A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8E8C8E"/>
          <w:spacing w:val="0"/>
          <w:w w:val="138"/>
        </w:rPr>
        <w:t>Sl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9.473572" w:type="dxa"/>
      </w:tblPr>
      <w:tblGrid/>
      <w:tr>
        <w:trPr>
          <w:trHeight w:val="301" w:hRule="exact"/>
        </w:trPr>
        <w:tc>
          <w:tcPr>
            <w:tcW w:w="504" w:type="dxa"/>
            <w:tcBorders>
              <w:top w:val="nil" w:sz="6" w:space="0" w:color="auto"/>
              <w:bottom w:val="single" w:sz="7.578944" w:space="0" w:color="9C9C9C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4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757579"/>
                <w:spacing w:val="0"/>
                <w:w w:val="109"/>
              </w:rPr>
              <w:t>Soil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nil" w:sz="6" w:space="0" w:color="auto"/>
              <w:bottom w:val="single" w:sz="7.578944" w:space="0" w:color="9C9C9C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240" w:lineRule="auto"/>
              <w:ind w:left="17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color w:val="8E8C8E"/>
                <w:spacing w:val="0"/>
                <w:w w:val="114"/>
              </w:rPr>
              <w:t>numbu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nil" w:sz="6" w:space="0" w:color="auto"/>
              <w:bottom w:val="single" w:sz="7.578944" w:space="0" w:color="9C9C9C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8E8C8E"/>
                <w:w w:val="95"/>
              </w:rPr>
              <w:t>Ver:tie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-12"/>
                <w:w w:val="96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color w:val="67666D"/>
                <w:spacing w:val="0"/>
                <w:w w:val="135"/>
              </w:rPr>
              <w:t>l</w:t>
            </w:r>
            <w:r>
              <w:rPr>
                <w:rFonts w:ascii="Arial" w:hAnsi="Arial" w:cs="Arial" w:eastAsia="Arial"/>
                <w:sz w:val="16"/>
                <w:szCs w:val="16"/>
                <w:color w:val="67666D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00"/>
              </w:rPr>
              <w:t>forc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2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00"/>
              </w:rPr>
              <w:t>[N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01"/>
              </w:rPr>
              <w:t>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87" w:type="dxa"/>
            <w:tcBorders>
              <w:top w:val="nil" w:sz="6" w:space="0" w:color="auto"/>
              <w:bottom w:val="single" w:sz="9.473688" w:space="0" w:color="878787"/>
              <w:left w:val="nil" w:sz="6" w:space="0" w:color="auto"/>
              <w:right w:val="nil" w:sz="6" w:space="0" w:color="auto"/>
            </w:tcBorders>
          </w:tcPr>
          <w:p>
            <w:pPr>
              <w:spacing w:before="17" w:after="0" w:line="240" w:lineRule="auto"/>
              <w:ind w:left="16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10"/>
              </w:rPr>
              <w:t>Horizonta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10"/>
              </w:rPr>
              <w:t>l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-21"/>
                <w:w w:val="11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00"/>
              </w:rPr>
              <w:t>forc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0"/>
                <w:w w:val="112"/>
              </w:rPr>
              <w:t>(N)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7" w:hRule="exact"/>
        </w:trPr>
        <w:tc>
          <w:tcPr>
            <w:tcW w:w="504" w:type="dxa"/>
            <w:tcBorders>
              <w:top w:val="single" w:sz="7.578944" w:space="0" w:color="9C9C9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8E8C8E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7.578944" w:space="0" w:color="9C9C9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7" w:after="0" w:line="240" w:lineRule="auto"/>
              <w:ind w:left="2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0"/>
                <w:w w:val="100"/>
              </w:rPr>
              <w:t>Test</w:t>
            </w:r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8E8C8E"/>
                <w:spacing w:val="0"/>
                <w:w w:val="112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single" w:sz="7.578944" w:space="0" w:color="9C9C9C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7" w:after="0" w:line="200" w:lineRule="exact"/>
              <w:ind w:left="624" w:right="565"/>
              <w:jc w:val="center"/>
              <w:rPr>
                <w:rFonts w:ascii="Courier New" w:hAnsi="Courier New" w:cs="Courier New" w:eastAsia="Courier New"/>
                <w:sz w:val="18"/>
                <w:szCs w:val="18"/>
              </w:rPr>
            </w:pPr>
            <w:rPr/>
            <w:r>
              <w:rPr>
                <w:rFonts w:ascii="Courier New" w:hAnsi="Courier New" w:cs="Courier New" w:eastAsia="Courier New"/>
                <w:sz w:val="18"/>
                <w:szCs w:val="18"/>
                <w:color w:val="8E8C8E"/>
                <w:spacing w:val="0"/>
                <w:w w:val="95"/>
                <w:position w:val="1"/>
              </w:rPr>
              <w:t>250</w:t>
            </w:r>
            <w:r>
              <w:rPr>
                <w:rFonts w:ascii="Courier New" w:hAnsi="Courier New" w:cs="Courier New" w:eastAsia="Courier New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87" w:type="dxa"/>
            <w:tcBorders>
              <w:top w:val="single" w:sz="9.473688" w:space="0" w:color="878787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left="834" w:right="59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8E8C8E"/>
                <w:spacing w:val="0"/>
                <w:w w:val="87"/>
              </w:rPr>
              <w:t>50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189" w:hRule="exact"/>
        </w:trPr>
        <w:tc>
          <w:tcPr>
            <w:tcW w:w="50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4" w:lineRule="exact"/>
              <w:ind w:left="22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0"/>
                <w:w w:val="100"/>
              </w:rPr>
              <w:t>Test:2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76" w:lineRule="exact"/>
              <w:ind w:left="630" w:right="58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8E8C8E"/>
                <w:spacing w:val="0"/>
                <w:w w:val="85"/>
              </w:rPr>
              <w:t>50(1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6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2" w:lineRule="exact"/>
              <w:ind w:left="741" w:right="61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17"/>
                <w:szCs w:val="17"/>
                <w:color w:val="8E8C8E"/>
                <w:spacing w:val="0"/>
                <w:w w:val="80"/>
              </w:rPr>
              <w:t>2-69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  <w:color w:val="000000"/>
                <w:spacing w:val="0"/>
                <w:w w:val="100"/>
              </w:rPr>
            </w:r>
          </w:p>
        </w:tc>
      </w:tr>
      <w:tr>
        <w:trPr>
          <w:trHeight w:val="232" w:hRule="exact"/>
        </w:trPr>
        <w:tc>
          <w:tcPr>
            <w:tcW w:w="50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3" w:lineRule="exact"/>
              <w:ind w:left="2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9C9C9E"/>
                <w:spacing w:val="0"/>
                <w:w w:val="125"/>
              </w:rPr>
              <w:t>lest3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5" w:lineRule="exact"/>
              <w:ind w:left="627" w:right="575"/>
              <w:jc w:val="center"/>
              <w:rPr>
                <w:rFonts w:ascii="Courier New" w:hAnsi="Courier New" w:cs="Courier New" w:eastAsia="Courier New"/>
                <w:sz w:val="20"/>
                <w:szCs w:val="20"/>
              </w:rPr>
            </w:pPr>
            <w:rPr/>
            <w:r>
              <w:rPr>
                <w:rFonts w:ascii="Courier New" w:hAnsi="Courier New" w:cs="Courier New" w:eastAsia="Courier New"/>
                <w:sz w:val="20"/>
                <w:szCs w:val="20"/>
                <w:color w:val="9C9C9E"/>
                <w:spacing w:val="0"/>
                <w:w w:val="81"/>
                <w:position w:val="2"/>
              </w:rPr>
              <w:t>750</w:t>
            </w:r>
            <w:r>
              <w:rPr>
                <w:rFonts w:ascii="Courier New" w:hAnsi="Courier New" w:cs="Courier New" w:eastAsia="Courier New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4" w:lineRule="exact"/>
              <w:ind w:left="739" w:right="5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color w:val="8E8C8E"/>
                <w:spacing w:val="0"/>
                <w:w w:val="83"/>
              </w:rPr>
              <w:t>43.3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25" w:hRule="exact"/>
        </w:trPr>
        <w:tc>
          <w:tcPr>
            <w:tcW w:w="50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6" w:after="0" w:line="240" w:lineRule="auto"/>
              <w:ind w:left="59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8E8C8E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5" w:after="0" w:line="240" w:lineRule="auto"/>
              <w:ind w:left="22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757579"/>
                <w:spacing w:val="-15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2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9C9C9E"/>
                <w:spacing w:val="0"/>
                <w:w w:val="112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4" w:after="0" w:line="240" w:lineRule="auto"/>
              <w:ind w:left="637" w:right="57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Pr/>
            <w:r>
              <w:rPr>
                <w:rFonts w:ascii="Arial" w:hAnsi="Arial" w:cs="Arial" w:eastAsia="Arial"/>
                <w:sz w:val="13"/>
                <w:szCs w:val="13"/>
                <w:color w:val="9C9C9E"/>
                <w:w w:val="95"/>
              </w:rPr>
              <w:t>11}</w:t>
            </w:r>
            <w:r>
              <w:rPr>
                <w:rFonts w:ascii="Arial" w:hAnsi="Arial" w:cs="Arial" w:eastAsia="Arial"/>
                <w:sz w:val="13"/>
                <w:szCs w:val="13"/>
                <w:color w:val="9C9C9E"/>
                <w:w w:val="96"/>
              </w:rPr>
              <w:t>(1</w:t>
            </w:r>
            <w:r>
              <w:rPr>
                <w:rFonts w:ascii="Arial" w:hAnsi="Arial" w:cs="Arial" w:eastAsia="Arial"/>
                <w:sz w:val="13"/>
                <w:szCs w:val="13"/>
                <w:color w:val="000000"/>
                <w:w w:val="100"/>
              </w:rPr>
            </w:r>
          </w:p>
        </w:tc>
        <w:tc>
          <w:tcPr>
            <w:tcW w:w="16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77" w:lineRule="exact"/>
              <w:ind w:left="815" w:right="60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8E8C8E"/>
                <w:spacing w:val="0"/>
                <w:w w:val="112"/>
              </w:rPr>
              <w:t>gg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05" w:hRule="exact"/>
        </w:trPr>
        <w:tc>
          <w:tcPr>
            <w:tcW w:w="50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94" w:lineRule="exact"/>
              <w:ind w:left="22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color w:val="757579"/>
                <w:spacing w:val="0"/>
                <w:w w:val="100"/>
              </w:rPr>
              <w:t>Test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757579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8E8C8E"/>
                <w:spacing w:val="0"/>
                <w:w w:val="108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635" w:right="59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8E8C8E"/>
                <w:spacing w:val="0"/>
                <w:w w:val="111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240" w:lineRule="auto"/>
              <w:ind w:left="755" w:right="589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8E8C8E"/>
                <w:spacing w:val="0"/>
                <w:w w:val="102"/>
              </w:rPr>
              <w:t>175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</w:tc>
      </w:tr>
      <w:tr>
        <w:trPr>
          <w:trHeight w:val="187" w:hRule="exact"/>
        </w:trPr>
        <w:tc>
          <w:tcPr>
            <w:tcW w:w="50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1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71" w:lineRule="exact"/>
              <w:ind w:left="228" w:right="-2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8E8C8E"/>
                <w:spacing w:val="0"/>
                <w:w w:val="100"/>
              </w:rPr>
              <w:t>Tost</w:t>
            </w:r>
            <w:r>
              <w:rPr>
                <w:rFonts w:ascii="Arial" w:hAnsi="Arial" w:cs="Arial" w:eastAsia="Arial"/>
                <w:sz w:val="15"/>
                <w:szCs w:val="15"/>
                <w:color w:val="8E8C8E"/>
                <w:spacing w:val="18"/>
                <w:w w:val="100"/>
              </w:rPr>
              <w:t> </w:t>
            </w:r>
            <w:r>
              <w:rPr>
                <w:rFonts w:ascii="Arial" w:hAnsi="Arial" w:cs="Arial" w:eastAsia="Arial"/>
                <w:sz w:val="15"/>
                <w:szCs w:val="15"/>
                <w:color w:val="8E8C8E"/>
                <w:spacing w:val="0"/>
                <w:w w:val="121"/>
              </w:rPr>
              <w:t>3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79" w:lineRule="exact"/>
              <w:ind w:left="635" w:right="59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8E8C8E"/>
                <w:spacing w:val="0"/>
                <w:w w:val="112"/>
              </w:rPr>
              <w:t>300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6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79" w:lineRule="exact"/>
              <w:ind w:left="747" w:right="60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color w:val="8E8C8E"/>
                <w:spacing w:val="0"/>
                <w:w w:val="105"/>
              </w:rPr>
              <w:t>210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7" w:hRule="exact"/>
        </w:trPr>
        <w:tc>
          <w:tcPr>
            <w:tcW w:w="504" w:type="dxa"/>
            <w:tcBorders>
              <w:top w:val="nil" w:sz="6" w:space="0" w:color="auto"/>
              <w:bottom w:val="single" w:sz="9.473688" w:space="0" w:color="878787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15" w:type="dxa"/>
            <w:tcBorders>
              <w:top w:val="nil" w:sz="6" w:space="0" w:color="auto"/>
              <w:bottom w:val="single" w:sz="9.473688" w:space="0" w:color="878787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28" w:right="-2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Pr/>
            <w:r>
              <w:rPr>
                <w:rFonts w:ascii="Arial" w:hAnsi="Arial" w:cs="Arial" w:eastAsia="Arial"/>
                <w:sz w:val="15"/>
                <w:szCs w:val="15"/>
                <w:color w:val="9C9C9E"/>
                <w:spacing w:val="0"/>
                <w:w w:val="121"/>
              </w:rPr>
              <w:t>Test4</w:t>
            </w:r>
            <w:r>
              <w:rPr>
                <w:rFonts w:ascii="Arial" w:hAnsi="Arial" w:cs="Arial" w:eastAsia="Arial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1584" w:type="dxa"/>
            <w:tcBorders>
              <w:top w:val="nil" w:sz="6" w:space="0" w:color="auto"/>
              <w:bottom w:val="single" w:sz="9.473688" w:space="0" w:color="878787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96" w:lineRule="exact"/>
              <w:ind w:left="619" w:right="5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color w:val="8E8C8E"/>
                <w:spacing w:val="0"/>
                <w:w w:val="105"/>
              </w:rPr>
              <w:t>400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687" w:type="dxa"/>
            <w:tcBorders>
              <w:top w:val="nil" w:sz="6" w:space="0" w:color="auto"/>
              <w:bottom w:val="single" w:sz="9.473688" w:space="0" w:color="878787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96" w:lineRule="exact"/>
              <w:ind w:left="746" w:right="5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color w:val="8E8C8E"/>
                <w:spacing w:val="0"/>
                <w:w w:val="96"/>
              </w:rPr>
              <w:t>248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</w:tbl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33" w:after="0" w:line="240" w:lineRule="auto"/>
        <w:ind w:left="108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1"/>
        </w:rPr>
        <w:t>Determine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5"/>
        </w:rPr>
        <w:t>followmg: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71.550385pt;margin-top:-.769021pt;width:.1pt;height:13.791505pt;mso-position-horizontal-relative:page;mso-position-vertical-relative:paragraph;z-index:-2349" coordorigin="3431,-15" coordsize="2,276">
            <v:shape style="position:absolute;left:3431;top:-15;width:2;height:276" coordorigin="3431,-15" coordsize="0,276" path="m3431,260l3431,-15e" filled="f" stroked="t" strokeweight="4.4092pt" strokecolor="#EFEFE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68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67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FAFAF"/>
          <w:spacing w:val="0"/>
          <w:w w:val="228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7" w:after="0" w:line="240" w:lineRule="auto"/>
        <w:ind w:left="1207" w:right="-20"/>
        <w:jc w:val="left"/>
        <w:tabs>
          <w:tab w:pos="4020" w:val="left"/>
          <w:tab w:pos="49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44.346344pt;margin-top:17.560928pt;width:.1pt;height:14.448243pt;mso-position-horizontal-relative:page;mso-position-vertical-relative:paragraph;z-index:-2348" coordorigin="6887,351" coordsize="2,289">
            <v:shape style="position:absolute;left:6887;top:351;width:2;height:289" coordorigin="6887,351" coordsize="0,289" path="m6887,640l6887,351e" filled="f" stroked="t" strokeweight="1.63846pt" strokecolor="#EFEFE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(b)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E8C8E"/>
          <w:spacing w:val="0"/>
          <w:w w:val="54"/>
        </w:rPr>
        <w:t>&lt;1&gt;;</w:t>
      </w:r>
      <w:r>
        <w:rPr>
          <w:rFonts w:ascii="Times New Roman" w:hAnsi="Times New Roman" w:cs="Times New Roman" w:eastAsia="Times New Roman"/>
          <w:sz w:val="16"/>
          <w:szCs w:val="16"/>
          <w:color w:val="8E8C8E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E8C8E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E8C8E"/>
          <w:spacing w:val="1"/>
          <w:w w:val="5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ample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0" w:after="0" w:line="240" w:lineRule="auto"/>
        <w:ind w:left="1226" w:right="-20"/>
        <w:jc w:val="left"/>
        <w:tabs>
          <w:tab w:pos="63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dila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91"/>
        </w:rPr>
        <w:t>io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91"/>
        </w:rPr>
        <w:t>angle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0"/>
          <w:w w:val="83"/>
        </w:rPr>
        <w:t>vertie.al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18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0"/>
          <w:w w:val="90"/>
        </w:rPr>
        <w:t>200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C6C6C8"/>
          <w:spacing w:val="0"/>
          <w:w w:val="42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C6C6C8"/>
          <w:spacing w:val="0"/>
          <w:w w:val="42"/>
        </w:rPr>
        <w:t>       </w:t>
      </w:r>
      <w:r>
        <w:rPr>
          <w:rFonts w:ascii="Times New Roman" w:hAnsi="Times New Roman" w:cs="Times New Roman" w:eastAsia="Times New Roman"/>
          <w:sz w:val="22"/>
          <w:szCs w:val="22"/>
          <w:color w:val="C6C6C8"/>
          <w:spacing w:val="4"/>
          <w:w w:val="4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ample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03" w:right="-20"/>
        <w:jc w:val="left"/>
        <w:tabs>
          <w:tab w:pos="47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259.61496pt;margin-top:12.589365pt;width:4.940pt;height:12.478028pt;mso-position-horizontal-relative:page;mso-position-vertical-relative:paragraph;z-index:-2347" coordorigin="5192,252" coordsize="99,250">
            <v:shape style="position:absolute;left:5192;top:252;width:99;height:250" coordorigin="5192,252" coordsize="99,250" path="m5192,252l5291,252,5291,501,5192,501,5192,252e" filled="t" fillcolor="#EFEFEF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757579"/>
          <w:spacing w:val="0"/>
          <w:w w:val="118"/>
          <w:i/>
        </w:rPr>
        <w:t>Strategy</w:t>
      </w:r>
      <w:r>
        <w:rPr>
          <w:rFonts w:ascii="Times New Roman" w:hAnsi="Times New Roman" w:cs="Times New Roman" w:eastAsia="Times New Roman"/>
          <w:sz w:val="22"/>
          <w:szCs w:val="22"/>
          <w:color w:val="757579"/>
          <w:spacing w:val="0"/>
          <w:w w:val="11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57579"/>
          <w:spacing w:val="26"/>
          <w:w w:val="11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C9C9E"/>
          <w:spacing w:val="0"/>
          <w:w w:val="100"/>
        </w:rPr>
        <w:t>obtai</w:t>
      </w:r>
      <w:r>
        <w:rPr>
          <w:rFonts w:ascii="Times New Roman" w:hAnsi="Times New Roman" w:cs="Times New Roman" w:eastAsia="Times New Roman"/>
          <w:sz w:val="21"/>
          <w:szCs w:val="21"/>
          <w:color w:val="9C9C9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9C9C9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71"/>
        </w:rPr>
        <w:t>d!e-si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71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21"/>
          <w:w w:val="7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a]u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-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E8C8E"/>
          <w:spacing w:val="0"/>
          <w:w w:val="100"/>
        </w:rPr>
        <w:t>ili</w:t>
      </w:r>
      <w:r>
        <w:rPr>
          <w:rFonts w:ascii="Arial" w:hAnsi="Arial" w:cs="Arial" w:eastAsia="Arial"/>
          <w:sz w:val="21"/>
          <w:szCs w:val="21"/>
          <w:color w:val="8E8C8E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grap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" w:after="0" w:line="240" w:lineRule="auto"/>
        <w:ind w:left="108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ver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horizontal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1"/>
        </w:rPr>
        <w:t>forc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-5"/>
          <w:w w:val="11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20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94" w:right="-20"/>
        <w:jc w:val="left"/>
        <w:tabs>
          <w:tab w:pos="210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757579"/>
          <w:spacing w:val="0"/>
          <w:w w:val="100"/>
          <w:b/>
          <w:bCs/>
        </w:rPr>
        <w:t>Solutio</w:t>
      </w:r>
      <w:r>
        <w:rPr>
          <w:rFonts w:ascii="Times New Roman" w:hAnsi="Times New Roman" w:cs="Times New Roman" w:eastAsia="Times New Roman"/>
          <w:sz w:val="25"/>
          <w:szCs w:val="25"/>
          <w:color w:val="757579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757579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757579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5"/>
          <w:szCs w:val="25"/>
          <w:color w:val="757579"/>
          <w:spacing w:val="0"/>
          <w:w w:val="122"/>
        </w:rPr>
        <w:t>5.3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93" w:right="-20"/>
        <w:jc w:val="left"/>
        <w:tabs>
          <w:tab w:pos="25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lc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E8C8E"/>
          <w:spacing w:val="0"/>
          <w:w w:val="100"/>
        </w:rPr>
        <w:t>f</w:t>
      </w:r>
      <w:r>
        <w:rPr>
          <w:rFonts w:ascii="Arial" w:hAnsi="Arial" w:cs="Arial" w:eastAsia="Arial"/>
          <w:sz w:val="19"/>
          <w:szCs w:val="19"/>
          <w:color w:val="8E8C8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E8C8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rce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"ers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failure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horizontal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2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837" w:right="4591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9C9C9E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1"/>
          <w:szCs w:val="21"/>
          <w:color w:val="9C9C9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color w:val="9C9C9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sample.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57579"/>
          <w:spacing w:val="-10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9C9C9E"/>
          <w:spacing w:val="0"/>
          <w:w w:val="100"/>
        </w:rPr>
        <w:t>.3.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9" w:after="0" w:line="240" w:lineRule="auto"/>
        <w:ind w:left="1184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2: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E.-tract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1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9C9C9E"/>
          <w:spacing w:val="0"/>
          <w:w w:val="100"/>
        </w:rPr>
        <w:t>If!</w:t>
      </w:r>
      <w:r>
        <w:rPr>
          <w:rFonts w:ascii="Arial" w:hAnsi="Arial" w:cs="Arial" w:eastAsia="Arial"/>
          <w:sz w:val="25"/>
          <w:szCs w:val="25"/>
          <w:color w:val="9C9C9E"/>
          <w:spacing w:val="-27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9C9C9E"/>
          <w:spacing w:val="0"/>
          <w:w w:val="100"/>
        </w:rPr>
        <w:t>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42" w:lineRule="exact"/>
        <w:ind w:left="1847" w:right="1063" w:firstLine="147"/>
        <w:jc w:val="left"/>
        <w:tabs>
          <w:tab w:pos="37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plotte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poin</w:t>
        <w:tab/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4"/>
        </w:rPr>
        <w:t>sample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87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25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87"/>
        </w:rPr>
        <w:t>aight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40"/>
          <w:w w:val="8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lluoug.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origin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9C9C9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Sample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E8C8E"/>
          <w:spacing w:val="0"/>
          <w:w w:val="100"/>
        </w:rPr>
        <w:t>A</w:t>
      </w:r>
      <w:r>
        <w:rPr>
          <w:rFonts w:ascii="Arial" w:hAnsi="Arial" w:cs="Arial" w:eastAsia="Arial"/>
          <w:sz w:val="19"/>
          <w:szCs w:val="19"/>
          <w:color w:val="8E8C8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E8C8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nondilatant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possibl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loose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847" w:right="116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normall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10"/>
        </w:rPr>
        <w:t>consolidate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clay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E8C8E"/>
          <w:spacing w:val="0"/>
          <w:w w:val="100"/>
        </w:rPr>
        <w:t>ffcctiv</w:t>
      </w:r>
      <w:r>
        <w:rPr>
          <w:rFonts w:ascii="Arial" w:hAnsi="Arial" w:cs="Arial" w:eastAsia="Arial"/>
          <w:sz w:val="19"/>
          <w:szCs w:val="19"/>
          <w:color w:val="8E8C8E"/>
          <w:spacing w:val="0"/>
          <w:w w:val="100"/>
        </w:rPr>
        <w:t>e</w:t>
      </w:r>
      <w:r>
        <w:rPr>
          <w:rFonts w:ascii="Arial" w:hAnsi="Arial" w:cs="Arial" w:eastAsia="Arial"/>
          <w:sz w:val="19"/>
          <w:szCs w:val="19"/>
          <w:color w:val="8E8C8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3"/>
        </w:rPr>
        <w:t>frictio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angle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E8C8E"/>
          <w:spacing w:val="0"/>
          <w:w w:val="143"/>
        </w:rPr>
        <w:t>is¢</w:t>
      </w:r>
      <w:r>
        <w:rPr>
          <w:rFonts w:ascii="Arial" w:hAnsi="Arial" w:cs="Arial" w:eastAsia="Arial"/>
          <w:sz w:val="20"/>
          <w:szCs w:val="20"/>
          <w:color w:val="8E8C8E"/>
          <w:spacing w:val="3"/>
          <w:w w:val="143"/>
        </w:rPr>
        <w:t> </w:t>
      </w:r>
      <w:r>
        <w:rPr>
          <w:rFonts w:ascii="Arial" w:hAnsi="Arial" w:cs="Arial" w:eastAsia="Arial"/>
          <w:sz w:val="20"/>
          <w:szCs w:val="20"/>
          <w:color w:val="8E8C8E"/>
          <w:spacing w:val="0"/>
          <w:w w:val="143"/>
        </w:rPr>
        <w:t>""</w:t>
      </w:r>
      <w:r>
        <w:rPr>
          <w:rFonts w:ascii="Arial" w:hAnsi="Arial" w:cs="Arial" w:eastAsia="Arial"/>
          <w:sz w:val="20"/>
          <w:szCs w:val="20"/>
          <w:color w:val="8E8C8E"/>
          <w:spacing w:val="-15"/>
          <w:w w:val="14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311.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0" w:after="0" w:line="240" w:lineRule="auto"/>
        <w:ind w:left="1193" w:right="-20"/>
        <w:jc w:val="left"/>
        <w:tabs>
          <w:tab w:pos="1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9"/>
          <w:szCs w:val="19"/>
          <w:color w:val="757579"/>
          <w:spacing w:val="0"/>
          <w:w w:val="100"/>
        </w:rPr>
        <w:t>rep</w:t>
      </w:r>
      <w:r>
        <w:rPr>
          <w:rFonts w:ascii="Arial" w:hAnsi="Arial" w:cs="Arial" w:eastAsia="Arial"/>
          <w:sz w:val="19"/>
          <w:szCs w:val="19"/>
          <w:color w:val="757579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757579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8E8C8E"/>
          <w:spacing w:val="0"/>
          <w:w w:val="100"/>
        </w:rPr>
        <w:t>Determine</w:t>
      </w:r>
      <w:r>
        <w:rPr>
          <w:rFonts w:ascii="Arial" w:hAnsi="Arial" w:cs="Arial" w:eastAsia="Arial"/>
          <w:sz w:val="19"/>
          <w:szCs w:val="19"/>
          <w:color w:val="8E8C8E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8E8C8E"/>
          <w:spacing w:val="0"/>
          <w:w w:val="51"/>
        </w:rPr>
        <w:t>&lt;!&gt;;.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6" w:after="0" w:line="183" w:lineRule="auto"/>
        <w:ind w:left="1842" w:right="1051" w:firstLine="-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34.350708pt;margin-top:11.872206pt;width:.1pt;height:12.478028pt;mso-position-horizontal-relative:page;mso-position-vertical-relative:paragraph;z-index:-2346" coordorigin="6687,237" coordsize="2,250">
            <v:shape style="position:absolute;left:6687;top:237;width:2;height:250" coordorigin="6687,237" coordsize="0,250" path="m6687,487l6687,237e" filled="f" stroked="t" strokeweight="3.35375pt" strokecolor="#DFDFE1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0"/>
        </w:rPr>
        <w:t>horizontal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7"/>
          <w:w w:val="110"/>
        </w:rPr>
        <w:t> </w:t>
      </w:r>
      <w:r>
        <w:rPr>
          <w:rFonts w:ascii="Arial" w:hAnsi="Arial" w:cs="Arial" w:eastAsia="Arial"/>
          <w:sz w:val="21"/>
          <w:szCs w:val="21"/>
          <w:color w:val="8E8C8E"/>
          <w:spacing w:val="0"/>
          <w:w w:val="82"/>
        </w:rPr>
        <w:t>foT</w:t>
      </w:r>
      <w:r>
        <w:rPr>
          <w:rFonts w:ascii="Arial" w:hAnsi="Arial" w:cs="Arial" w:eastAsia="Arial"/>
          <w:sz w:val="21"/>
          <w:szCs w:val="21"/>
          <w:color w:val="8E8C8E"/>
          <w:spacing w:val="0"/>
          <w:w w:val="82"/>
        </w:rPr>
        <w:t>     </w:t>
      </w:r>
      <w:r>
        <w:rPr>
          <w:rFonts w:ascii="Arial" w:hAnsi="Arial" w:cs="Arial" w:eastAsia="Arial"/>
          <w:sz w:val="21"/>
          <w:szCs w:val="21"/>
          <w:color w:val="8E8C8E"/>
          <w:spacing w:val="16"/>
          <w:w w:val="82"/>
        </w:rPr>
        <w:t> </w:t>
      </w:r>
      <w:r>
        <w:rPr>
          <w:rFonts w:ascii="Arial" w:hAnsi="Arial" w:cs="Arial" w:eastAsia="Arial"/>
          <w:sz w:val="20"/>
          <w:szCs w:val="20"/>
          <w:color w:val="8E8C8E"/>
          <w:spacing w:val="0"/>
          <w:w w:val="100"/>
        </w:rPr>
        <w:t>tit</w:t>
      </w:r>
      <w:r>
        <w:rPr>
          <w:rFonts w:ascii="Arial" w:hAnsi="Arial" w:cs="Arial" w:eastAsia="Arial"/>
          <w:sz w:val="20"/>
          <w:szCs w:val="20"/>
          <w:color w:val="8E8C8E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8E8C8E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9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E8C8E"/>
          <w:spacing w:val="0"/>
          <w:w w:val="100"/>
        </w:rPr>
        <w:t>fo</w:t>
      </w:r>
      <w:r>
        <w:rPr>
          <w:rFonts w:ascii="Arial" w:hAnsi="Arial" w:cs="Arial" w:eastAsia="Arial"/>
          <w:sz w:val="21"/>
          <w:szCs w:val="21"/>
          <w:color w:val="8E8C8E"/>
          <w:spacing w:val="0"/>
          <w:w w:val="100"/>
        </w:rPr>
        <w:t>  </w:t>
      </w:r>
      <w:r>
        <w:rPr>
          <w:rFonts w:ascii="Arial" w:hAnsi="Arial" w:cs="Arial" w:eastAsia="Arial"/>
          <w:sz w:val="21"/>
          <w:szCs w:val="21"/>
          <w:color w:val="8E8C8E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91"/>
        </w:rPr>
        <w:t>4lmple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8E8C8E"/>
          <w:spacing w:val="0"/>
          <w:w w:val="89"/>
        </w:rPr>
        <w:t>nor</w:t>
      </w:r>
      <w:r>
        <w:rPr>
          <w:rFonts w:ascii="Arial" w:hAnsi="Arial" w:cs="Arial" w:eastAsia="Arial"/>
          <w:sz w:val="21"/>
          <w:szCs w:val="21"/>
          <w:color w:val="8E8C8E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lie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straight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0"/>
        </w:rPr>
        <w:t>correspondin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</w:rPr>
        <w:t>to&lt;/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4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</w:rPr>
        <w:t>::,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-6"/>
          <w:w w:val="74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137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3"/>
        </w:rPr>
        <w:t>Therefore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4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8E8C8E"/>
          <w:spacing w:val="0"/>
          <w:w w:val="100"/>
        </w:rPr>
        <w:t>r</w:t>
      </w:r>
      <w:r>
        <w:rPr>
          <w:rFonts w:ascii="Arial" w:hAnsi="Arial" w:cs="Arial" w:eastAsia="Arial"/>
          <w:sz w:val="26"/>
          <w:szCs w:val="26"/>
          <w:color w:val="8E8C8E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7"/>
        </w:rPr>
        <w:t>forces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27"/>
        </w:rPr>
        <w:t> </w:t>
      </w:r>
      <w:r>
        <w:rPr>
          <w:rFonts w:ascii="Arial" w:hAnsi="Arial" w:cs="Arial" w:eastAsia="Arial"/>
          <w:sz w:val="29"/>
          <w:szCs w:val="29"/>
          <w:color w:val="9C9C9E"/>
          <w:spacing w:val="0"/>
          <w:w w:val="53"/>
        </w:rPr>
        <w:t>&lt;fl;</w:t>
      </w:r>
      <w:r>
        <w:rPr>
          <w:rFonts w:ascii="Arial" w:hAnsi="Arial" w:cs="Arial" w:eastAsia="Arial"/>
          <w:sz w:val="29"/>
          <w:szCs w:val="29"/>
          <w:color w:val="9C9C9E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assoda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77"/>
        </w:rPr>
        <w:t>e: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7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2"/>
          <w:w w:val="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77"/>
        </w:rPr>
        <w:t>·wit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21"/>
          <w:w w:val="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E8C8E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503" w:lineRule="exact"/>
        <w:ind w:left="3599" w:right="-20"/>
        <w:jc w:val="left"/>
        <w:tabs>
          <w:tab w:pos="4300" w:val="left"/>
          <w:tab w:pos="578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0"/>
          <w:w w:val="84"/>
          <w:position w:val="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0"/>
          <w:w w:val="84"/>
          <w:position w:val="1"/>
        </w:rPr>
        <w:t>4t;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0"/>
          <w:w w:val="84"/>
          <w:position w:val="1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9C9C9E"/>
          <w:spacing w:val="3"/>
          <w:w w:val="84"/>
          <w:position w:val="1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26"/>
          <w:position w:val="1"/>
        </w:rPr>
        <w:t>r</w:t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100"/>
          <w:position w:val="1"/>
        </w:rPr>
      </w:r>
      <w:r>
        <w:rPr>
          <w:rFonts w:ascii="Arial" w:hAnsi="Arial" w:cs="Arial" w:eastAsia="Arial"/>
          <w:sz w:val="15"/>
          <w:szCs w:val="15"/>
          <w:color w:val="8E8C8E"/>
          <w:spacing w:val="0"/>
          <w:w w:val="166"/>
          <w:position w:val="1"/>
        </w:rPr>
        <w:t>=</w:t>
      </w:r>
      <w:r>
        <w:rPr>
          <w:rFonts w:ascii="Arial" w:hAnsi="Arial" w:cs="Arial" w:eastAsia="Arial"/>
          <w:sz w:val="15"/>
          <w:szCs w:val="15"/>
          <w:color w:val="8E8C8E"/>
          <w:spacing w:val="55"/>
          <w:w w:val="166"/>
          <w:position w:val="1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61"/>
          <w:position w:val="1"/>
        </w:rPr>
        <w:t>an-{!</w:t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62"/>
          <w:position w:val="1"/>
        </w:rPr>
        <w:t>)</w:t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-5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100"/>
          <w:position w:val="1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8E8C8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9C9C9E"/>
          <w:spacing w:val="0"/>
          <w:w w:val="100"/>
          <w:position w:val="1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9C9C9E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E8C8E"/>
          <w:spacing w:val="0"/>
          <w:w w:val="132"/>
          <w:position w:val="1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37" w:after="0" w:line="474" w:lineRule="exact"/>
        <w:ind w:left="3604" w:right="-20"/>
        <w:jc w:val="left"/>
        <w:tabs>
          <w:tab w:pos="57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  <w:position w:val="-1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  <w:position w:val="-1"/>
        </w:rPr>
        <w:t>41;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  <w:position w:val="-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  <w:position w:val="-1"/>
        </w:rPr>
        <w:t>;!0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  <w:position w:val="-1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73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73"/>
          <w:position w:val="-1"/>
        </w:rPr>
        <w:t>:-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73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23"/>
          <w:w w:val="73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9C9C9E"/>
          <w:spacing w:val="0"/>
          <w:w w:val="157"/>
          <w:position w:val="-1"/>
        </w:rPr>
        <w:t>=</w:t>
      </w:r>
      <w:r>
        <w:rPr>
          <w:rFonts w:ascii="Arial" w:hAnsi="Arial" w:cs="Arial" w:eastAsia="Arial"/>
          <w:sz w:val="14"/>
          <w:szCs w:val="14"/>
          <w:color w:val="9C9C9E"/>
          <w:spacing w:val="23"/>
          <w:w w:val="157"/>
          <w:position w:val="-1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9C9C9E"/>
          <w:spacing w:val="0"/>
          <w:w w:val="50"/>
          <w:position w:val="-1"/>
        </w:rPr>
        <w:t>tan-{;mo</w:t>
      </w:r>
      <w:r>
        <w:rPr>
          <w:rFonts w:ascii="Times New Roman" w:hAnsi="Times New Roman" w:cs="Times New Roman" w:eastAsia="Times New Roman"/>
          <w:sz w:val="42"/>
          <w:szCs w:val="42"/>
          <w:color w:val="9C9C9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9C9C9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16"/>
          <w:position w:val="-1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2" w:footer="957" w:top="1180" w:bottom="1160" w:left="1720" w:right="1720"/>
          <w:pgSz w:w="12240" w:h="1584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79" w:right="-71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57579"/>
          <w:spacing w:val="0"/>
          <w:w w:val="163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757579"/>
          <w:spacing w:val="59"/>
          <w:w w:val="16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Determine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E8C8E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1" w:right="3430"/>
        <w:jc w:val="center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374.038727pt;margin-top:18.528891pt;width:.1pt;height:12.478028pt;mso-position-horizontal-relative:page;mso-position-vertical-relative:paragraph;z-index:-2344" coordorigin="7481,371" coordsize="2,250">
            <v:shape style="position:absolute;left:7481;top:371;width:2;height:250" coordorigin="7481,371" coordsize="0,250" path="m7481,620l7481,371e" filled="f" stroked="t" strokeweight="3.9475pt" strokecolor="#EFEFE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8E8C8E"/>
          <w:spacing w:val="0"/>
          <w:w w:val="100"/>
        </w:rPr>
        <w:t>ap</w:t>
      </w:r>
      <w:r>
        <w:rPr>
          <w:rFonts w:ascii="Arial" w:hAnsi="Arial" w:cs="Arial" w:eastAsia="Arial"/>
          <w:sz w:val="16"/>
          <w:szCs w:val="16"/>
          <w:color w:val="8E8C8E"/>
          <w:spacing w:val="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8E8C8E"/>
          <w:spacing w:val="0"/>
          <w:w w:val="178"/>
        </w:rPr>
        <w:t>=</w:t>
      </w:r>
      <w:r>
        <w:rPr>
          <w:rFonts w:ascii="Arial" w:hAnsi="Arial" w:cs="Arial" w:eastAsia="Arial"/>
          <w:sz w:val="14"/>
          <w:szCs w:val="14"/>
          <w:color w:val="8E8C8E"/>
          <w:spacing w:val="-8"/>
          <w:w w:val="178"/>
        </w:rPr>
        <w:t> </w:t>
      </w:r>
      <w:r>
        <w:rPr>
          <w:rFonts w:ascii="Arial" w:hAnsi="Arial" w:cs="Arial" w:eastAsia="Arial"/>
          <w:sz w:val="30"/>
          <w:szCs w:val="30"/>
          <w:color w:val="8E8C8E"/>
          <w:spacing w:val="0"/>
          <w:w w:val="62"/>
        </w:rPr>
        <w:t>&lt;!&gt;;</w:t>
      </w:r>
      <w:r>
        <w:rPr>
          <w:rFonts w:ascii="Arial" w:hAnsi="Arial" w:cs="Arial" w:eastAsia="Arial"/>
          <w:sz w:val="30"/>
          <w:szCs w:val="30"/>
          <w:color w:val="8E8C8E"/>
          <w:spacing w:val="17"/>
          <w:w w:val="63"/>
        </w:rPr>
        <w:t>-</w:t>
      </w:r>
      <w:r>
        <w:rPr>
          <w:rFonts w:ascii="Arial" w:hAnsi="Arial" w:cs="Arial" w:eastAsia="Arial"/>
          <w:sz w:val="30"/>
          <w:szCs w:val="30"/>
          <w:color w:val="8E8C8E"/>
          <w:spacing w:val="0"/>
          <w:w w:val="140"/>
        </w:rPr>
        <w:t>,;.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303.044525pt;margin-top:5.607235pt;width:6.64976pt;height:5.322266pt;mso-position-horizontal-relative:page;mso-position-vertical-relative:paragraph;z-index:-2345" coordorigin="6061,112" coordsize="133,106">
            <v:shape style="position:absolute;left:6061;top:112;width:133;height:106" coordorigin="6061,112" coordsize="133,106" path="m6061,112l6194,112,6194,219,6061,219,6061,112e" filled="t" fillcolor="#EFEFEF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9C9C9E"/>
          <w:spacing w:val="0"/>
          <w:w w:val="100"/>
        </w:rPr>
        <w:t>(a)</w:t>
      </w:r>
      <w:r>
        <w:rPr>
          <w:rFonts w:ascii="Arial" w:hAnsi="Arial" w:cs="Arial" w:eastAsia="Arial"/>
          <w:sz w:val="17"/>
          <w:szCs w:val="17"/>
          <w:color w:val="9C9C9E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C9C9E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9C9C9E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9C9C9E"/>
          <w:spacing w:val="-9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AFAFAF"/>
          <w:spacing w:val="0"/>
          <w:w w:val="299"/>
          <w:position w:val="2"/>
        </w:rPr>
        <w:t>2</w:t>
      </w:r>
      <w:r>
        <w:rPr>
          <w:rFonts w:ascii="Arial" w:hAnsi="Arial" w:cs="Arial" w:eastAsia="Arial"/>
          <w:sz w:val="8"/>
          <w:szCs w:val="8"/>
          <w:color w:val="AFAFAF"/>
          <w:spacing w:val="9"/>
          <w:w w:val="299"/>
          <w:position w:val="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57579"/>
          <w:spacing w:val="0"/>
          <w:w w:val="92"/>
          <w:position w:val="0"/>
        </w:rPr>
        <w:t>41</w:t>
      </w:r>
      <w:r>
        <w:rPr>
          <w:rFonts w:ascii="Times New Roman" w:hAnsi="Times New Roman" w:cs="Times New Roman" w:eastAsia="Times New Roman"/>
          <w:sz w:val="19"/>
          <w:szCs w:val="19"/>
          <w:color w:val="757579"/>
          <w:spacing w:val="-6"/>
          <w:w w:val="92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87"/>
          <w:position w:val="0"/>
        </w:rPr>
        <w:t>2-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C9C9E"/>
          <w:spacing w:val="0"/>
          <w:w w:val="100"/>
          <w:position w:val="0"/>
        </w:rPr>
        <w:t>3{l</w:t>
      </w:r>
      <w:r>
        <w:rPr>
          <w:rFonts w:ascii="Times New Roman" w:hAnsi="Times New Roman" w:cs="Times New Roman" w:eastAsia="Times New Roman"/>
          <w:sz w:val="16"/>
          <w:szCs w:val="16"/>
          <w:color w:val="9C9C9E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8E8C8E"/>
          <w:spacing w:val="0"/>
          <w:w w:val="180"/>
          <w:position w:val="0"/>
        </w:rPr>
        <w:t>=</w:t>
      </w:r>
      <w:r>
        <w:rPr>
          <w:rFonts w:ascii="Arial" w:hAnsi="Arial" w:cs="Arial" w:eastAsia="Arial"/>
          <w:sz w:val="15"/>
          <w:szCs w:val="15"/>
          <w:color w:val="8E8C8E"/>
          <w:spacing w:val="-33"/>
          <w:w w:val="18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11"/>
          <w:position w:val="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-28"/>
          <w:w w:val="111"/>
          <w:position w:val="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-9"/>
          <w:w w:val="162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86"/>
          <w:position w:val="0"/>
        </w:rPr>
        <w:t>2°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2" w:after="0" w:line="214" w:lineRule="exact"/>
        <w:ind w:left="-34" w:right="2875"/>
        <w:jc w:val="center"/>
        <w:tabs>
          <w:tab w:pos="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E8C8E"/>
          <w:spacing w:val="0"/>
          <w:w w:val="100"/>
          <w:position w:val="-1"/>
        </w:rPr>
        <w:t>(</w:t>
      </w:r>
      <w:r>
        <w:rPr>
          <w:rFonts w:ascii="Arial" w:hAnsi="Arial" w:cs="Arial" w:eastAsia="Arial"/>
          <w:sz w:val="18"/>
          <w:szCs w:val="18"/>
          <w:color w:val="8E8C8E"/>
          <w:spacing w:val="0"/>
          <w:w w:val="100"/>
          <w:position w:val="-1"/>
        </w:rPr>
        <w:t>[l</w:t>
      </w:r>
      <w:r>
        <w:rPr>
          <w:rFonts w:ascii="Arial" w:hAnsi="Arial" w:cs="Arial" w:eastAsia="Arial"/>
          <w:sz w:val="18"/>
          <w:szCs w:val="18"/>
          <w:color w:val="8E8C8E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8E8C8E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8E8C8E"/>
          <w:spacing w:val="0"/>
          <w:w w:val="100"/>
          <w:position w:val="-1"/>
        </w:rPr>
      </w:r>
      <w:r>
        <w:rPr>
          <w:rFonts w:ascii="Arial" w:hAnsi="Arial" w:cs="Arial" w:eastAsia="Arial"/>
          <w:sz w:val="12"/>
          <w:szCs w:val="12"/>
          <w:color w:val="8E8C8E"/>
          <w:spacing w:val="0"/>
          <w:w w:val="156"/>
          <w:position w:val="-1"/>
        </w:rPr>
        <w:t>N</w:t>
      </w:r>
      <w:r>
        <w:rPr>
          <w:rFonts w:ascii="Arial" w:hAnsi="Arial" w:cs="Arial" w:eastAsia="Arial"/>
          <w:sz w:val="12"/>
          <w:szCs w:val="12"/>
          <w:color w:val="8E8C8E"/>
          <w:spacing w:val="-31"/>
          <w:w w:val="156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E8C8E"/>
          <w:spacing w:val="0"/>
          <w:w w:val="156"/>
          <w:position w:val="-1"/>
        </w:rPr>
        <w:t>=</w:t>
      </w:r>
      <w:r>
        <w:rPr>
          <w:rFonts w:ascii="Arial" w:hAnsi="Arial" w:cs="Arial" w:eastAsia="Arial"/>
          <w:sz w:val="15"/>
          <w:szCs w:val="15"/>
          <w:color w:val="8E8C8E"/>
          <w:spacing w:val="0"/>
          <w:w w:val="156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E8C8E"/>
          <w:spacing w:val="35"/>
          <w:w w:val="15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100"/>
          <w:position w:val="-1"/>
        </w:rPr>
        <w:t>1.8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260"/>
          <w:position w:val="-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-88"/>
          <w:w w:val="26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100"/>
          <w:position w:val="-1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  <w:position w:val="-1"/>
        </w:rPr>
        <w:t>=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E8C8E"/>
          <w:spacing w:val="0"/>
          <w:w w:val="106"/>
          <w:position w:val="-1"/>
        </w:rPr>
        <w:t>1.8°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960" w:bottom="280" w:left="1720" w:right="1720"/>
          <w:cols w:num="2" w:equalWidth="0">
            <w:col w:w="3072" w:space="641"/>
            <w:col w:w="5087"/>
          </w:cols>
        </w:sectPr>
      </w:pPr>
      <w:rPr/>
    </w:p>
    <w:p>
      <w:pPr>
        <w:spacing w:before="90" w:after="0" w:line="240" w:lineRule="auto"/>
        <w:ind w:left="1833" w:right="-20"/>
        <w:jc w:val="left"/>
        <w:tabs>
          <w:tab w:pos="2380" w:val="left"/>
          <w:tab w:pos="29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9C9C9E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94"/>
        </w:rPr>
        <w:t>n.o:rmal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5757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75757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75757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5757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8E8C8E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E8C8E"/>
          <w:spacing w:val="0"/>
          <w:w w:val="107"/>
        </w:rPr>
        <w:t>decreases.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7.039989pt;height:75.84pt;mso-position-horizontal-relative:char;mso-position-vertical-relative:line" type="#_x0000_t75">
            <v:imagedata r:id="rId2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5" w:after="0" w:line="240" w:lineRule="auto"/>
        <w:ind w:left="106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E8C8E"/>
          <w:spacing w:val="0"/>
          <w:w w:val="109"/>
        </w:rPr>
        <w:t>FIGUREE5.3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60" w:bottom="280" w:left="1720" w:right="172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01.667442pt;margin-top:201.660004pt;width:367.712556pt;height:388.477087pt;mso-position-horizontal-relative:page;mso-position-vertical-relative:page;z-index:-2343" coordorigin="2033,4033" coordsize="7354,7770">
            <v:shape style="position:absolute;left:2033;top:9183;width:2572;height:2620" type="#_x0000_t75">
              <v:imagedata r:id="rId276" o:title=""/>
            </v:shape>
            <v:shape style="position:absolute;left:3066;top:9343;width:1752;height:2100" type="#_x0000_t75">
              <v:imagedata r:id="rId277" o:title=""/>
            </v:shape>
            <v:shape style="position:absolute;left:2473;top:9023;width:1009;height:160" type="#_x0000_t75">
              <v:imagedata r:id="rId278" o:title=""/>
            </v:shape>
            <v:shape style="position:absolute;left:3370;top:7914;width:2363;height:2580" type="#_x0000_t75">
              <v:imagedata r:id="rId279" o:title=""/>
            </v:shape>
            <v:shape style="position:absolute;left:6222;top:9754;width:93;height:20" type="#_x0000_t75">
              <v:imagedata r:id="rId280" o:title=""/>
            </v:shape>
            <v:shape style="position:absolute;left:5142;top:9154;width:1289;height:600" type="#_x0000_t75">
              <v:imagedata r:id="rId281" o:title=""/>
            </v:shape>
            <v:shape style="position:absolute;left:4493;top:8954;width:1178;height:160" type="#_x0000_t75">
              <v:imagedata r:id="rId282" o:title=""/>
            </v:shape>
            <v:shape style="position:absolute;left:4251;top:8074;width:1124;height:880" type="#_x0000_t75">
              <v:imagedata r:id="rId283" o:title=""/>
            </v:shape>
            <v:shape style="position:absolute;left:3730;top:7754;width:835;height:160" type="#_x0000_t75">
              <v:imagedata r:id="rId284" o:title=""/>
            </v:shape>
            <v:shape style="position:absolute;left:4857;top:6586;width:1870;height:2876" type="#_x0000_t75">
              <v:imagedata r:id="rId285" o:title=""/>
            </v:shape>
            <v:shape style="position:absolute;left:6857;top:8028;width:877;height:442" type="#_x0000_t75">
              <v:imagedata r:id="rId286" o:title=""/>
            </v:shape>
            <v:shape style="position:absolute;left:5233;top:6979;width:2133;height:1340" type="#_x0000_t75">
              <v:imagedata r:id="rId287" o:title=""/>
            </v:shape>
            <v:shape style="position:absolute;left:5808;top:5172;width:2325;height:2882" type="#_x0000_t75">
              <v:imagedata r:id="rId288" o:title=""/>
            </v:shape>
            <v:shape style="position:absolute;left:6943;top:6199;width:726;height:485" type="#_x0000_t75">
              <v:imagedata r:id="rId289" o:title=""/>
            </v:shape>
            <v:shape style="position:absolute;left:7264;top:4860;width:2124;height:1942" type="#_x0000_t75">
              <v:imagedata r:id="rId290" o:title=""/>
            </v:shape>
            <v:shape style="position:absolute;left:6619;top:4033;width:1222;height:1223" type="#_x0000_t75">
              <v:imagedata r:id="rId291" o:title="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30" w:lineRule="exact"/>
        <w:ind w:left="2556" w:right="2501" w:firstLine="123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APPENDIX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GEOTE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NICAL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LIST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2" w:footer="957" w:top="1180" w:bottom="116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A.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20" w:right="42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ropriate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viewed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ensure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informati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presented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tly?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absolutely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necessar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</w:p>
    <w:p>
      <w:pPr>
        <w:spacing w:before="0" w:after="0" w:line="229" w:lineRule="exact"/>
        <w:ind w:left="10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41" w:right="1934" w:firstLine="-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finis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profile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loration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catio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inclu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s?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pitfalls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avoided: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40" w:right="28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2.303555pt;width:367.712556pt;height:388.477087pt;mso-position-horizontal-relative:page;mso-position-vertical-relative:paragraph;z-index:-2342" coordorigin="2033,46" coordsize="7354,7770">
            <v:shape style="position:absolute;left:2033;top:5196;width:2572;height:2620" type="#_x0000_t75">
              <v:imagedata r:id="rId292" o:title=""/>
            </v:shape>
            <v:shape style="position:absolute;left:3066;top:5356;width:1752;height:2100" type="#_x0000_t75">
              <v:imagedata r:id="rId293" o:title=""/>
            </v:shape>
            <v:shape style="position:absolute;left:2473;top:5036;width:1009;height:160" type="#_x0000_t75">
              <v:imagedata r:id="rId294" o:title=""/>
            </v:shape>
            <v:shape style="position:absolute;left:3370;top:3927;width:2363;height:2580" type="#_x0000_t75">
              <v:imagedata r:id="rId295" o:title=""/>
            </v:shape>
            <v:shape style="position:absolute;left:6222;top:5767;width:93;height:20" type="#_x0000_t75">
              <v:imagedata r:id="rId296" o:title=""/>
            </v:shape>
            <v:shape style="position:absolute;left:5142;top:5167;width:1289;height:600" type="#_x0000_t75">
              <v:imagedata r:id="rId297" o:title=""/>
            </v:shape>
            <v:shape style="position:absolute;left:4493;top:4967;width:1178;height:160" type="#_x0000_t75">
              <v:imagedata r:id="rId298" o:title=""/>
            </v:shape>
            <v:shape style="position:absolute;left:4251;top:4087;width:1124;height:880" type="#_x0000_t75">
              <v:imagedata r:id="rId299" o:title=""/>
            </v:shape>
            <v:shape style="position:absolute;left:3730;top:3767;width:835;height:160" type="#_x0000_t75">
              <v:imagedata r:id="rId300" o:title=""/>
            </v:shape>
            <v:shape style="position:absolute;left:4857;top:2599;width:1870;height:2876" type="#_x0000_t75">
              <v:imagedata r:id="rId301" o:title=""/>
            </v:shape>
            <v:shape style="position:absolute;left:6857;top:4041;width:877;height:442" type="#_x0000_t75">
              <v:imagedata r:id="rId302" o:title=""/>
            </v:shape>
            <v:shape style="position:absolute;left:5233;top:2992;width:2133;height:1340" type="#_x0000_t75">
              <v:imagedata r:id="rId303" o:title=""/>
            </v:shape>
            <v:shape style="position:absolute;left:5808;top:1185;width:2325;height:2882" type="#_x0000_t75">
              <v:imagedata r:id="rId304" o:title=""/>
            </v:shape>
            <v:shape style="position:absolute;left:6943;top:2212;width:726;height:485" type="#_x0000_t75">
              <v:imagedata r:id="rId305" o:title=""/>
            </v:shape>
            <v:shape style="position:absolute;left:7264;top:873;width:2124;height:1942" type="#_x0000_t75">
              <v:imagedata r:id="rId306" o:title=""/>
            </v:shape>
            <v:shape style="position:absolute;left:6619;top:46;width:1222;height:1223" type="#_x0000_t75">
              <v:imagedata r:id="rId307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stigation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ceedi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minimum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crit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given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e)?</w:t>
      </w:r>
    </w:p>
    <w:p>
      <w:pPr>
        <w:spacing w:before="0" w:after="0" w:line="229" w:lineRule="exact"/>
        <w:ind w:left="17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1540" w:right="8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"subj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tive"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subsurf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ology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atively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rock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occ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boul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ed?</w:t>
      </w:r>
    </w:p>
    <w:p>
      <w:pPr>
        <w:spacing w:before="0" w:after="0" w:line="227" w:lineRule="exact"/>
        <w:ind w:left="15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1540" w:right="350" w:firstLine="-36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multiple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sific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rmitted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ASTM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</w:p>
    <w:p>
      <w:pPr>
        <w:spacing w:before="0" w:after="0" w:line="227" w:lineRule="exact"/>
        <w:ind w:left="17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1540" w:right="22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alignment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shifted,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have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bsur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along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align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ent?</w:t>
      </w:r>
    </w:p>
    <w:p>
      <w:pPr>
        <w:spacing w:before="0" w:after="0" w:line="227" w:lineRule="exact"/>
        <w:ind w:left="17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1540" w:right="31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geotech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provisio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clear,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unamb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us?</w:t>
      </w:r>
    </w:p>
    <w:p>
      <w:pPr>
        <w:spacing w:before="0" w:after="0" w:line="227" w:lineRule="exact"/>
        <w:ind w:left="17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erli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Cuts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bankme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20" w:right="32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ption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unsuit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?</w:t>
      </w:r>
    </w:p>
    <w:p>
      <w:pPr>
        <w:spacing w:before="0" w:after="0" w:line="229" w:lineRule="exact"/>
        <w:ind w:left="10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(Yes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N/A)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20" w:right="667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details,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surface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bla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sidehill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trench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drains,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etc.?</w:t>
      </w:r>
    </w:p>
    <w:p>
      <w:pPr>
        <w:spacing w:before="0" w:after="0" w:line="229" w:lineRule="exact"/>
        <w:ind w:left="10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(Yes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N/A)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820" w:right="19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provisio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terials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ligh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weight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etc.?</w:t>
      </w:r>
    </w:p>
    <w:p>
      <w:pPr>
        <w:spacing w:before="0" w:after="0" w:line="227" w:lineRule="exact"/>
        <w:ind w:left="10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(Yes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N/A)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9" w:lineRule="auto"/>
        <w:ind w:left="820" w:right="5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provisio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Stabil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zation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such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controlled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bolts,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etc.?</w:t>
      </w:r>
    </w:p>
    <w:p>
      <w:pPr>
        <w:spacing w:before="0" w:after="0" w:line="240" w:lineRule="auto"/>
        <w:ind w:left="10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(Yes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N/A)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Embank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ents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Soft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820" w:right="8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sube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quir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limi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escr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unsui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able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soils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?</w:t>
      </w:r>
    </w:p>
    <w:p>
      <w:pPr>
        <w:spacing w:before="0" w:after="0" w:line="227" w:lineRule="exact"/>
        <w:ind w:left="10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820" w:right="314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instrumentation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placement,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provisions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control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contract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'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</w:p>
    <w:p>
      <w:pPr>
        <w:jc w:val="left"/>
        <w:spacing w:after="0"/>
        <w:sectPr>
          <w:pgMar w:header="742" w:footer="957" w:top="1160" w:bottom="1140" w:left="1340" w:right="1420"/>
          <w:pgSz w:w="12240" w:h="15840"/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805" w:right="767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operation?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Retaining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Structures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40" w:right="677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ect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materials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specif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with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compaction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require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n?</w:t>
      </w:r>
    </w:p>
    <w:p>
      <w:pPr>
        <w:spacing w:before="0" w:after="0" w:line="240" w:lineRule="auto"/>
        <w:ind w:left="10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61" w:right="65" w:firstLine="-58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01.667442pt;margin-top:13.826565pt;width:367.712556pt;height:388.477087pt;mso-position-horizontal-relative:page;mso-position-vertical-relative:paragraph;z-index:-2341" coordorigin="2033,277" coordsize="7354,7770">
            <v:shape style="position:absolute;left:2033;top:5426;width:2572;height:2620" type="#_x0000_t75">
              <v:imagedata r:id="rId308" o:title=""/>
            </v:shape>
            <v:shape style="position:absolute;left:3066;top:5586;width:1752;height:2100" type="#_x0000_t75">
              <v:imagedata r:id="rId309" o:title=""/>
            </v:shape>
            <v:shape style="position:absolute;left:2473;top:5266;width:1009;height:160" type="#_x0000_t75">
              <v:imagedata r:id="rId310" o:title=""/>
            </v:shape>
            <v:shape style="position:absolute;left:3370;top:4157;width:2363;height:2580" type="#_x0000_t75">
              <v:imagedata r:id="rId311" o:title=""/>
            </v:shape>
            <v:shape style="position:absolute;left:6222;top:5997;width:93;height:20" type="#_x0000_t75">
              <v:imagedata r:id="rId312" o:title=""/>
            </v:shape>
            <v:shape style="position:absolute;left:5142;top:5397;width:1289;height:600" type="#_x0000_t75">
              <v:imagedata r:id="rId313" o:title=""/>
            </v:shape>
            <v:shape style="position:absolute;left:4493;top:5197;width:1178;height:160" type="#_x0000_t75">
              <v:imagedata r:id="rId314" o:title=""/>
            </v:shape>
            <v:shape style="position:absolute;left:4251;top:4317;width:1124;height:880" type="#_x0000_t75">
              <v:imagedata r:id="rId315" o:title=""/>
            </v:shape>
            <v:shape style="position:absolute;left:3730;top:3997;width:835;height:160" type="#_x0000_t75">
              <v:imagedata r:id="rId316" o:title=""/>
            </v:shape>
            <v:shape style="position:absolute;left:4857;top:2829;width:1870;height:2876" type="#_x0000_t75">
              <v:imagedata r:id="rId317" o:title=""/>
            </v:shape>
            <v:shape style="position:absolute;left:6857;top:4271;width:877;height:442" type="#_x0000_t75">
              <v:imagedata r:id="rId318" o:title=""/>
            </v:shape>
            <v:shape style="position:absolute;left:5233;top:3223;width:2133;height:1340" type="#_x0000_t75">
              <v:imagedata r:id="rId319" o:title=""/>
            </v:shape>
            <v:shape style="position:absolute;left:5808;top:1415;width:2325;height:2882" type="#_x0000_t75">
              <v:imagedata r:id="rId320" o:title=""/>
            </v:shape>
            <v:shape style="position:absolute;left:6943;top:2443;width:726;height:485" type="#_x0000_t75">
              <v:imagedata r:id="rId321" o:title=""/>
            </v:shape>
            <v:shape style="position:absolute;left:7264;top:1103;width:2124;height:1942" type="#_x0000_t75">
              <v:imagedata r:id="rId322" o:title=""/>
            </v:shape>
            <v:shape style="position:absolute;left:6619;top:277;width:1222;height:1223" type="#_x0000_t75">
              <v:imagedata r:id="rId323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excavati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ified,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g.,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safe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slo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eting,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etc.?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Structure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Found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tions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Spread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0" w:lineRule="exact"/>
        <w:ind w:left="840" w:right="12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footings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natural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ring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strata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footing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founded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clearly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described,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e.g.,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Sandy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GRAVEL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deposit,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etc.?</w:t>
      </w:r>
    </w:p>
    <w:p>
      <w:pPr>
        <w:spacing w:before="0" w:after="0" w:line="227" w:lineRule="exact"/>
        <w:ind w:left="10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9" w:lineRule="auto"/>
        <w:ind w:left="840" w:right="247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footings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plac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brid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gradation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backfill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drain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aterial,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provisi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ificati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cture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ets?</w:t>
      </w:r>
    </w:p>
    <w:p>
      <w:pPr>
        <w:spacing w:before="0" w:after="0" w:line="240" w:lineRule="auto"/>
        <w:ind w:left="10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Ground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Impro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ement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Techniqu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40" w:right="43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fill,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nimum/max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siti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ation,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lift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thickn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ss,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comp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ifi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d?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10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Yes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nown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</w:p>
    <w:sectPr>
      <w:pgMar w:header="742" w:footer="957" w:top="1160" w:bottom="1140" w:left="1320" w:right="140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418152pt;margin-top:733.141907pt;width:15.156269pt;height:12.02pt;mso-position-horizontal-relative:page;mso-position-vertical-relative:page;z-index:-2388" type="#_x0000_t202" filled="f" stroked="f">
          <v:textbox inset="0,0,0,0">
            <w:txbxContent>
              <w:p>
                <w:pPr>
                  <w:spacing w:before="0" w:after="0" w:line="225" w:lineRule="exact"/>
                  <w:ind w:left="4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418152pt;margin-top:731.09845pt;width:19.120606pt;height:14.063487pt;mso-position-horizontal-relative:page;mso-position-vertical-relative:page;z-index:-2386" type="#_x0000_t202" filled="f" stroked="f">
          <v:textbox inset="0,0,0,0">
            <w:txbxContent>
              <w:p>
                <w:pPr>
                  <w:spacing w:before="15" w:after="0" w:line="240" w:lineRule="auto"/>
                  <w:ind w:left="87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10101"/>
                    <w:w w:val="11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10101"/>
                    <w:spacing w:val="0"/>
                    <w:w w:val="11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3.857239pt;margin-top:36.120647pt;width:124.300118pt;height:23.543pt;mso-position-horizontal-relative:page;mso-position-vertical-relative:page;z-index:-2389" type="#_x0000_t202" filled="f" stroked="f">
          <v:textbox inset="0,0,0,0">
            <w:txbxContent>
              <w:p>
                <w:pPr>
                  <w:spacing w:before="0" w:after="0" w:line="225" w:lineRule="exact"/>
                  <w:ind w:left="48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Geot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cal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Investigatio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3.857239pt;margin-top:36.120647pt;width:124.300118pt;height:23.543pt;mso-position-horizontal-relative:page;mso-position-vertical-relative:page;z-index:-2387" type="#_x0000_t202" filled="f" stroked="f">
          <v:textbox inset="0,0,0,0">
            <w:txbxContent>
              <w:p>
                <w:pPr>
                  <w:spacing w:before="0" w:after="0" w:line="225" w:lineRule="exact"/>
                  <w:ind w:left="48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uir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men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  <w:p>
                <w:pPr>
                  <w:spacing w:before="0" w:after="0" w:line="240" w:lineRule="auto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Geot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cal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Investigatio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s</w:t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header" Target="header2.xml"/><Relationship Id="rId250" Type="http://schemas.openxmlformats.org/officeDocument/2006/relationships/footer" Target="footer2.xml"/><Relationship Id="rId251" Type="http://schemas.openxmlformats.org/officeDocument/2006/relationships/header" Target="header3.xml"/><Relationship Id="rId252" Type="http://schemas.openxmlformats.org/officeDocument/2006/relationships/footer" Target="footer3.xml"/><Relationship Id="rId253" Type="http://schemas.openxmlformats.org/officeDocument/2006/relationships/header" Target="header4.xml"/><Relationship Id="rId254" Type="http://schemas.openxmlformats.org/officeDocument/2006/relationships/footer" Target="footer4.xml"/><Relationship Id="rId255" Type="http://schemas.openxmlformats.org/officeDocument/2006/relationships/image" Target="media/image243.png"/><Relationship Id="rId256" Type="http://schemas.openxmlformats.org/officeDocument/2006/relationships/image" Target="media/image244.png"/><Relationship Id="rId257" Type="http://schemas.openxmlformats.org/officeDocument/2006/relationships/image" Target="media/image245.png"/><Relationship Id="rId258" Type="http://schemas.openxmlformats.org/officeDocument/2006/relationships/image" Target="media/image246.png"/><Relationship Id="rId259" Type="http://schemas.openxmlformats.org/officeDocument/2006/relationships/image" Target="media/image247.png"/><Relationship Id="rId260" Type="http://schemas.openxmlformats.org/officeDocument/2006/relationships/image" Target="media/image248.png"/><Relationship Id="rId261" Type="http://schemas.openxmlformats.org/officeDocument/2006/relationships/image" Target="media/image249.png"/><Relationship Id="rId262" Type="http://schemas.openxmlformats.org/officeDocument/2006/relationships/image" Target="media/image250.png"/><Relationship Id="rId263" Type="http://schemas.openxmlformats.org/officeDocument/2006/relationships/image" Target="media/image251.png"/><Relationship Id="rId264" Type="http://schemas.openxmlformats.org/officeDocument/2006/relationships/image" Target="media/image252.png"/><Relationship Id="rId265" Type="http://schemas.openxmlformats.org/officeDocument/2006/relationships/image" Target="media/image253.png"/><Relationship Id="rId266" Type="http://schemas.openxmlformats.org/officeDocument/2006/relationships/image" Target="media/image254.png"/><Relationship Id="rId267" Type="http://schemas.openxmlformats.org/officeDocument/2006/relationships/image" Target="media/image255.png"/><Relationship Id="rId268" Type="http://schemas.openxmlformats.org/officeDocument/2006/relationships/image" Target="media/image256.png"/><Relationship Id="rId269" Type="http://schemas.openxmlformats.org/officeDocument/2006/relationships/image" Target="media/image257.png"/><Relationship Id="rId270" Type="http://schemas.openxmlformats.org/officeDocument/2006/relationships/image" Target="media/image258.png"/><Relationship Id="rId271" Type="http://schemas.openxmlformats.org/officeDocument/2006/relationships/image" Target="media/image259.jpg"/><Relationship Id="rId272" Type="http://schemas.openxmlformats.org/officeDocument/2006/relationships/image" Target="media/image260.jpg"/><Relationship Id="rId273" Type="http://schemas.openxmlformats.org/officeDocument/2006/relationships/image" Target="media/image261.jpg"/><Relationship Id="rId274" Type="http://schemas.openxmlformats.org/officeDocument/2006/relationships/image" Target="media/image262.jpg"/><Relationship Id="rId275" Type="http://schemas.openxmlformats.org/officeDocument/2006/relationships/image" Target="media/image263.jpg"/><Relationship Id="rId276" Type="http://schemas.openxmlformats.org/officeDocument/2006/relationships/image" Target="media/image264.png"/><Relationship Id="rId277" Type="http://schemas.openxmlformats.org/officeDocument/2006/relationships/image" Target="media/image265.png"/><Relationship Id="rId278" Type="http://schemas.openxmlformats.org/officeDocument/2006/relationships/image" Target="media/image266.png"/><Relationship Id="rId279" Type="http://schemas.openxmlformats.org/officeDocument/2006/relationships/image" Target="media/image267.png"/><Relationship Id="rId280" Type="http://schemas.openxmlformats.org/officeDocument/2006/relationships/image" Target="media/image268.png"/><Relationship Id="rId281" Type="http://schemas.openxmlformats.org/officeDocument/2006/relationships/image" Target="media/image269.png"/><Relationship Id="rId282" Type="http://schemas.openxmlformats.org/officeDocument/2006/relationships/image" Target="media/image270.png"/><Relationship Id="rId283" Type="http://schemas.openxmlformats.org/officeDocument/2006/relationships/image" Target="media/image271.png"/><Relationship Id="rId284" Type="http://schemas.openxmlformats.org/officeDocument/2006/relationships/image" Target="media/image272.png"/><Relationship Id="rId285" Type="http://schemas.openxmlformats.org/officeDocument/2006/relationships/image" Target="media/image273.png"/><Relationship Id="rId286" Type="http://schemas.openxmlformats.org/officeDocument/2006/relationships/image" Target="media/image274.png"/><Relationship Id="rId287" Type="http://schemas.openxmlformats.org/officeDocument/2006/relationships/image" Target="media/image275.png"/><Relationship Id="rId288" Type="http://schemas.openxmlformats.org/officeDocument/2006/relationships/image" Target="media/image276.png"/><Relationship Id="rId289" Type="http://schemas.openxmlformats.org/officeDocument/2006/relationships/image" Target="media/image277.png"/><Relationship Id="rId290" Type="http://schemas.openxmlformats.org/officeDocument/2006/relationships/image" Target="media/image278.png"/><Relationship Id="rId291" Type="http://schemas.openxmlformats.org/officeDocument/2006/relationships/image" Target="media/image279.png"/><Relationship Id="rId292" Type="http://schemas.openxmlformats.org/officeDocument/2006/relationships/image" Target="media/image280.png"/><Relationship Id="rId293" Type="http://schemas.openxmlformats.org/officeDocument/2006/relationships/image" Target="media/image281.png"/><Relationship Id="rId294" Type="http://schemas.openxmlformats.org/officeDocument/2006/relationships/image" Target="media/image282.png"/><Relationship Id="rId295" Type="http://schemas.openxmlformats.org/officeDocument/2006/relationships/image" Target="media/image283.png"/><Relationship Id="rId296" Type="http://schemas.openxmlformats.org/officeDocument/2006/relationships/image" Target="media/image284.png"/><Relationship Id="rId297" Type="http://schemas.openxmlformats.org/officeDocument/2006/relationships/image" Target="media/image285.png"/><Relationship Id="rId298" Type="http://schemas.openxmlformats.org/officeDocument/2006/relationships/image" Target="media/image286.png"/><Relationship Id="rId299" Type="http://schemas.openxmlformats.org/officeDocument/2006/relationships/image" Target="media/image287.png"/><Relationship Id="rId300" Type="http://schemas.openxmlformats.org/officeDocument/2006/relationships/image" Target="media/image288.png"/><Relationship Id="rId301" Type="http://schemas.openxmlformats.org/officeDocument/2006/relationships/image" Target="media/image289.png"/><Relationship Id="rId302" Type="http://schemas.openxmlformats.org/officeDocument/2006/relationships/image" Target="media/image290.png"/><Relationship Id="rId303" Type="http://schemas.openxmlformats.org/officeDocument/2006/relationships/image" Target="media/image291.png"/><Relationship Id="rId304" Type="http://schemas.openxmlformats.org/officeDocument/2006/relationships/image" Target="media/image292.png"/><Relationship Id="rId305" Type="http://schemas.openxmlformats.org/officeDocument/2006/relationships/image" Target="media/image293.png"/><Relationship Id="rId306" Type="http://schemas.openxmlformats.org/officeDocument/2006/relationships/image" Target="media/image294.png"/><Relationship Id="rId307" Type="http://schemas.openxmlformats.org/officeDocument/2006/relationships/image" Target="media/image295.png"/><Relationship Id="rId308" Type="http://schemas.openxmlformats.org/officeDocument/2006/relationships/image" Target="media/image296.png"/><Relationship Id="rId309" Type="http://schemas.openxmlformats.org/officeDocument/2006/relationships/image" Target="media/image297.png"/><Relationship Id="rId310" Type="http://schemas.openxmlformats.org/officeDocument/2006/relationships/image" Target="media/image298.png"/><Relationship Id="rId311" Type="http://schemas.openxmlformats.org/officeDocument/2006/relationships/image" Target="media/image299.png"/><Relationship Id="rId312" Type="http://schemas.openxmlformats.org/officeDocument/2006/relationships/image" Target="media/image300.png"/><Relationship Id="rId313" Type="http://schemas.openxmlformats.org/officeDocument/2006/relationships/image" Target="media/image301.png"/><Relationship Id="rId314" Type="http://schemas.openxmlformats.org/officeDocument/2006/relationships/image" Target="media/image302.png"/><Relationship Id="rId315" Type="http://schemas.openxmlformats.org/officeDocument/2006/relationships/image" Target="media/image303.png"/><Relationship Id="rId316" Type="http://schemas.openxmlformats.org/officeDocument/2006/relationships/image" Target="media/image304.png"/><Relationship Id="rId317" Type="http://schemas.openxmlformats.org/officeDocument/2006/relationships/image" Target="media/image305.png"/><Relationship Id="rId318" Type="http://schemas.openxmlformats.org/officeDocument/2006/relationships/image" Target="media/image306.png"/><Relationship Id="rId319" Type="http://schemas.openxmlformats.org/officeDocument/2006/relationships/image" Target="media/image307.png"/><Relationship Id="rId320" Type="http://schemas.openxmlformats.org/officeDocument/2006/relationships/image" Target="media/image308.png"/><Relationship Id="rId321" Type="http://schemas.openxmlformats.org/officeDocument/2006/relationships/image" Target="media/image309.png"/><Relationship Id="rId322" Type="http://schemas.openxmlformats.org/officeDocument/2006/relationships/image" Target="media/image310.png"/><Relationship Id="rId323" Type="http://schemas.openxmlformats.org/officeDocument/2006/relationships/image" Target="media/image3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 Dexter</dc:creator>
  <dcterms:created xsi:type="dcterms:W3CDTF">2015-09-17T08:49:56Z</dcterms:created>
  <dcterms:modified xsi:type="dcterms:W3CDTF">2015-09-17T08:49:56Z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2009-08-05T00:00:00Z</vt:filetime>
  </property>
  <property fmtid="{D5CDD505-2E9C-101B-9397-08002B2CF9AE}" pid="3" name="LastSaved">
    <vt:filetime>2015-09-17T00:00:00Z</vt:filetime>
  </property>
</Properties>
</file>